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A5C9C" w14:textId="1A807CF2" w:rsidR="00131C07" w:rsidRPr="00124B4B" w:rsidRDefault="007750AC">
      <w:pPr>
        <w:rPr>
          <w:b/>
        </w:rPr>
      </w:pPr>
      <w:r w:rsidRPr="00124B4B">
        <w:rPr>
          <w:b/>
        </w:rPr>
        <w:t xml:space="preserve">Geoff </w:t>
      </w:r>
    </w:p>
    <w:p w14:paraId="79F57057" w14:textId="77777777" w:rsidR="00695030" w:rsidRDefault="007750AC">
      <w:r>
        <w:t>I’ve done programs before, so I knew kind of what to expect, but every course is different, they’re not hard to do, they’re not you know</w:t>
      </w:r>
      <w:bookmarkStart w:id="0" w:name="_GoBack"/>
      <w:bookmarkEnd w:id="0"/>
    </w:p>
    <w:p w14:paraId="4961CA6F" w14:textId="77777777" w:rsidR="00695030" w:rsidRDefault="007750AC">
      <w:r>
        <w:t>I didn’t understand what they were about at the start, I didn’t know how much detail they’d go into and what sort of thing it would be but they are pretty easy going,</w:t>
      </w:r>
    </w:p>
    <w:p w14:paraId="4E461D9D" w14:textId="5B0983B4" w:rsidR="007750AC" w:rsidRDefault="00695030">
      <w:r>
        <w:t>I</w:t>
      </w:r>
      <w:r w:rsidR="007750AC">
        <w:t>t just cuts this very fine line with me, it just brings up stuff all the time that I really don’t want to deal with anymore, I suppose I have to and I suppose that’s what these programs are for</w:t>
      </w:r>
      <w:r w:rsidR="00905D23">
        <w:t>.</w:t>
      </w:r>
    </w:p>
    <w:p w14:paraId="0AA0C0E9" w14:textId="73A1CBFD" w:rsidR="007750AC" w:rsidRDefault="007750AC"/>
    <w:sectPr w:rsidR="00775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AC"/>
    <w:rsid w:val="00124B4B"/>
    <w:rsid w:val="001B0AB4"/>
    <w:rsid w:val="005D36C9"/>
    <w:rsid w:val="00695030"/>
    <w:rsid w:val="00713461"/>
    <w:rsid w:val="007750AC"/>
    <w:rsid w:val="00905D23"/>
    <w:rsid w:val="009424C0"/>
    <w:rsid w:val="00950977"/>
    <w:rsid w:val="00982608"/>
    <w:rsid w:val="00A025C9"/>
    <w:rsid w:val="00B45250"/>
    <w:rsid w:val="00E567F6"/>
    <w:rsid w:val="00E74605"/>
    <w:rsid w:val="00E9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9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933E9D02.dotm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Attorney General &amp; Justice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Grimas</dc:creator>
  <cp:lastModifiedBy>Jan Dutton</cp:lastModifiedBy>
  <cp:revision>3</cp:revision>
  <dcterms:created xsi:type="dcterms:W3CDTF">2020-03-25T04:02:00Z</dcterms:created>
  <dcterms:modified xsi:type="dcterms:W3CDTF">2020-03-25T04:02:00Z</dcterms:modified>
</cp:coreProperties>
</file>