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766964" w:rsidRPr="00214A77" w14:paraId="058CD0A0"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7AE3EFCC" w14:textId="75D4B13D" w:rsidR="00766964" w:rsidRPr="00214A77" w:rsidRDefault="00DF7BD8"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 xml:space="preserve">Portfolio </w:t>
            </w:r>
          </w:p>
        </w:tc>
        <w:tc>
          <w:tcPr>
            <w:tcW w:w="6955" w:type="dxa"/>
            <w:gridSpan w:val="2"/>
            <w:tcBorders>
              <w:top w:val="single" w:sz="8" w:space="0" w:color="auto"/>
              <w:left w:val="nil"/>
              <w:bottom w:val="nil"/>
              <w:right w:val="nil"/>
              <w:tl2br w:val="nil"/>
              <w:tr2bl w:val="nil"/>
            </w:tcBorders>
            <w:shd w:val="clear" w:color="auto" w:fill="C6D9F1"/>
          </w:tcPr>
          <w:p w14:paraId="15735B93" w14:textId="4FBB32E1" w:rsidR="00766964" w:rsidRPr="00214A77" w:rsidRDefault="00DF7BD8" w:rsidP="0042689D">
            <w:pPr>
              <w:pStyle w:val="TableTextWhite"/>
              <w:rPr>
                <w:rFonts w:ascii="Public Sans" w:hAnsi="Public Sans" w:cstheme="minorHAnsi"/>
                <w:color w:val="auto"/>
                <w:sz w:val="22"/>
                <w:szCs w:val="22"/>
              </w:rPr>
            </w:pPr>
            <w:r w:rsidRPr="00214A77">
              <w:rPr>
                <w:rFonts w:ascii="Public Sans" w:hAnsi="Public Sans" w:cstheme="minorHAnsi"/>
                <w:color w:val="auto"/>
                <w:sz w:val="22"/>
                <w:szCs w:val="22"/>
              </w:rPr>
              <w:t>Communities and Justice</w:t>
            </w:r>
          </w:p>
        </w:tc>
      </w:tr>
      <w:tr w:rsidR="00766964" w:rsidRPr="00214A77" w14:paraId="08EC273F" w14:textId="77777777" w:rsidTr="0042689D">
        <w:tc>
          <w:tcPr>
            <w:tcW w:w="3601" w:type="dxa"/>
            <w:tcBorders>
              <w:top w:val="single" w:sz="8" w:space="0" w:color="FFFFFF"/>
              <w:left w:val="nil"/>
              <w:bottom w:val="single" w:sz="8" w:space="0" w:color="FFFFFF"/>
              <w:right w:val="nil"/>
            </w:tcBorders>
            <w:shd w:val="clear" w:color="auto" w:fill="C6D9F1"/>
            <w:vAlign w:val="center"/>
          </w:tcPr>
          <w:p w14:paraId="062C42C6"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6B0A65B1" w14:textId="77777777" w:rsidR="00766964" w:rsidRPr="00214A77" w:rsidRDefault="00766964" w:rsidP="0042689D">
            <w:pPr>
              <w:pStyle w:val="TableTextWhite"/>
              <w:rPr>
                <w:rFonts w:ascii="Public Sans" w:hAnsi="Public Sans" w:cstheme="minorHAnsi"/>
                <w:color w:val="auto"/>
                <w:sz w:val="22"/>
                <w:szCs w:val="22"/>
              </w:rPr>
            </w:pPr>
            <w:r w:rsidRPr="00214A77">
              <w:rPr>
                <w:rFonts w:ascii="Public Sans" w:hAnsi="Public Sans" w:cstheme="minorHAnsi"/>
                <w:color w:val="auto"/>
                <w:sz w:val="22"/>
                <w:szCs w:val="22"/>
              </w:rPr>
              <w:t>Department of Communities and Justice</w:t>
            </w:r>
          </w:p>
        </w:tc>
      </w:tr>
      <w:tr w:rsidR="00766964" w:rsidRPr="00214A77" w14:paraId="6A56F0E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6AA5DBF"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30DB5BA1" w14:textId="029CDEAF" w:rsidR="00766964" w:rsidRPr="00214A77" w:rsidRDefault="00DF7BD8" w:rsidP="0042689D">
            <w:pPr>
              <w:pStyle w:val="TableTextWhite"/>
              <w:rPr>
                <w:rFonts w:ascii="Public Sans" w:hAnsi="Public Sans" w:cstheme="minorHAnsi"/>
                <w:color w:val="auto"/>
                <w:sz w:val="22"/>
                <w:szCs w:val="22"/>
              </w:rPr>
            </w:pPr>
            <w:r w:rsidRPr="00214A77">
              <w:rPr>
                <w:rFonts w:ascii="Public Sans" w:hAnsi="Public Sans" w:cstheme="minorHAnsi"/>
                <w:color w:val="auto"/>
                <w:sz w:val="22"/>
                <w:szCs w:val="22"/>
              </w:rPr>
              <w:t xml:space="preserve">Homes NSW / </w:t>
            </w:r>
            <w:r w:rsidR="00E73A82">
              <w:rPr>
                <w:rFonts w:ascii="Public Sans" w:hAnsi="Public Sans" w:cstheme="minorHAnsi"/>
                <w:color w:val="auto"/>
                <w:sz w:val="22"/>
                <w:szCs w:val="22"/>
              </w:rPr>
              <w:t xml:space="preserve">Housing Portfolio / Portfolio Management (Assets) </w:t>
            </w:r>
          </w:p>
        </w:tc>
      </w:tr>
      <w:tr w:rsidR="00766964" w:rsidRPr="00214A77" w14:paraId="5637E823" w14:textId="77777777" w:rsidTr="0042689D">
        <w:tc>
          <w:tcPr>
            <w:tcW w:w="3601" w:type="dxa"/>
            <w:tcBorders>
              <w:top w:val="single" w:sz="8" w:space="0" w:color="FFFFFF"/>
              <w:left w:val="nil"/>
              <w:bottom w:val="single" w:sz="8" w:space="0" w:color="FFFFFF"/>
              <w:right w:val="nil"/>
            </w:tcBorders>
            <w:shd w:val="clear" w:color="auto" w:fill="C6D9F1"/>
            <w:hideMark/>
          </w:tcPr>
          <w:p w14:paraId="2464975A"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20F0B79" w14:textId="6984BC61" w:rsidR="00766964" w:rsidRPr="00214A77" w:rsidRDefault="00D10D7C"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TBA</w:t>
            </w:r>
          </w:p>
        </w:tc>
      </w:tr>
      <w:tr w:rsidR="00766964" w:rsidRPr="00214A77" w14:paraId="521E7F18"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39D175FC"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33A81446" w14:textId="4727B3FA" w:rsidR="00766964" w:rsidRPr="00214A77" w:rsidRDefault="00D10D7C"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Clerk Grade 5/6</w:t>
            </w:r>
          </w:p>
        </w:tc>
      </w:tr>
      <w:tr w:rsidR="00766964" w:rsidRPr="00214A77" w14:paraId="37DD5FC9"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6FEA85D"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228DE02A" w14:textId="13F7E270" w:rsidR="00766964" w:rsidRPr="00214A77" w:rsidRDefault="000276EE" w:rsidP="0042689D">
            <w:pPr>
              <w:pStyle w:val="TableTextWhite"/>
              <w:rPr>
                <w:rFonts w:ascii="Public Sans" w:hAnsi="Public Sans" w:cstheme="minorHAnsi"/>
                <w:color w:val="auto"/>
                <w:sz w:val="22"/>
                <w:szCs w:val="22"/>
              </w:rPr>
            </w:pPr>
            <w:r w:rsidRPr="00214A77">
              <w:rPr>
                <w:rFonts w:ascii="Public Sans" w:hAnsi="Public Sans" w:cstheme="minorHAnsi"/>
                <w:color w:val="auto"/>
                <w:sz w:val="22"/>
                <w:szCs w:val="22"/>
              </w:rPr>
              <w:t>TB</w:t>
            </w:r>
            <w:r w:rsidR="00D10D7C">
              <w:rPr>
                <w:rFonts w:ascii="Public Sans" w:hAnsi="Public Sans" w:cstheme="minorHAnsi"/>
                <w:color w:val="auto"/>
                <w:sz w:val="22"/>
                <w:szCs w:val="22"/>
              </w:rPr>
              <w:t>A</w:t>
            </w:r>
          </w:p>
        </w:tc>
      </w:tr>
      <w:tr w:rsidR="00C708C1" w:rsidRPr="00214A77" w14:paraId="72A3581C"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B06229" w14:textId="122C5128" w:rsidR="00C708C1" w:rsidRPr="00214A77" w:rsidRDefault="00C708C1" w:rsidP="00C708C1">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OSCA Code</w:t>
            </w:r>
          </w:p>
        </w:tc>
        <w:tc>
          <w:tcPr>
            <w:tcW w:w="6955" w:type="dxa"/>
            <w:gridSpan w:val="2"/>
            <w:tcBorders>
              <w:top w:val="single" w:sz="8" w:space="0" w:color="FFFFFF"/>
              <w:left w:val="nil"/>
              <w:bottom w:val="single" w:sz="8" w:space="0" w:color="FFFFFF"/>
              <w:right w:val="nil"/>
            </w:tcBorders>
            <w:shd w:val="clear" w:color="auto" w:fill="C6D9F1"/>
          </w:tcPr>
          <w:p w14:paraId="03B284F5" w14:textId="41E20F17" w:rsidR="00C708C1" w:rsidRPr="00214A77" w:rsidRDefault="00C708C1" w:rsidP="00C708C1">
            <w:pPr>
              <w:pStyle w:val="TableTextWhite"/>
              <w:rPr>
                <w:rFonts w:ascii="Public Sans" w:hAnsi="Public Sans" w:cstheme="minorHAnsi"/>
                <w:color w:val="auto"/>
                <w:sz w:val="22"/>
                <w:szCs w:val="22"/>
              </w:rPr>
            </w:pPr>
            <w:r w:rsidRPr="00C708C1">
              <w:rPr>
                <w:rFonts w:ascii="Public Sans" w:hAnsi="Public Sans"/>
                <w:bCs/>
                <w:color w:val="auto"/>
                <w:sz w:val="22"/>
                <w:szCs w:val="22"/>
              </w:rPr>
              <w:t>511231</w:t>
            </w:r>
          </w:p>
        </w:tc>
      </w:tr>
      <w:tr w:rsidR="00C708C1" w:rsidRPr="00214A77" w14:paraId="403B6AB7"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F781158" w14:textId="77777777" w:rsidR="00C708C1" w:rsidRPr="00214A77" w:rsidRDefault="00C708C1" w:rsidP="00C708C1">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3C3E61D1" w14:textId="68A83271" w:rsidR="00C708C1" w:rsidRPr="00214A77" w:rsidRDefault="00C708C1" w:rsidP="00C708C1">
            <w:pPr>
              <w:pStyle w:val="TableTextWhite"/>
              <w:rPr>
                <w:rFonts w:ascii="Public Sans" w:hAnsi="Public Sans" w:cstheme="minorHAnsi"/>
                <w:color w:val="auto"/>
                <w:sz w:val="22"/>
                <w:szCs w:val="22"/>
              </w:rPr>
            </w:pPr>
            <w:r>
              <w:rPr>
                <w:rFonts w:ascii="Public Sans" w:hAnsi="Public Sans"/>
                <w:bCs/>
                <w:color w:val="auto"/>
                <w:sz w:val="22"/>
                <w:szCs w:val="22"/>
              </w:rPr>
              <w:t>1119192</w:t>
            </w:r>
          </w:p>
        </w:tc>
      </w:tr>
      <w:tr w:rsidR="00C708C1" w:rsidRPr="00214A77" w14:paraId="7ED1924E"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79B583" w14:textId="77777777" w:rsidR="00C708C1" w:rsidRPr="00214A77" w:rsidRDefault="00C708C1" w:rsidP="00C708C1">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523543EC" w14:textId="238E5612" w:rsidR="00C708C1" w:rsidRPr="00214A77" w:rsidRDefault="00C708C1" w:rsidP="00C708C1">
            <w:pPr>
              <w:pStyle w:val="TableTextWhite"/>
              <w:rPr>
                <w:rFonts w:ascii="Public Sans" w:hAnsi="Public Sans" w:cstheme="minorHAnsi"/>
                <w:color w:val="auto"/>
                <w:sz w:val="22"/>
                <w:szCs w:val="22"/>
              </w:rPr>
            </w:pPr>
            <w:r>
              <w:rPr>
                <w:rFonts w:ascii="Public Sans" w:hAnsi="Public Sans"/>
                <w:bCs/>
                <w:color w:val="auto"/>
                <w:sz w:val="22"/>
                <w:szCs w:val="22"/>
              </w:rPr>
              <w:t>10 June 2026</w:t>
            </w:r>
          </w:p>
        </w:tc>
        <w:tc>
          <w:tcPr>
            <w:tcW w:w="2561" w:type="dxa"/>
            <w:tcBorders>
              <w:top w:val="single" w:sz="8" w:space="0" w:color="FFFFFF"/>
              <w:left w:val="nil"/>
              <w:bottom w:val="single" w:sz="8" w:space="0" w:color="FFFFFF"/>
              <w:right w:val="nil"/>
            </w:tcBorders>
            <w:shd w:val="clear" w:color="auto" w:fill="C6D9F1"/>
          </w:tcPr>
          <w:p w14:paraId="607B8CB3" w14:textId="448A3E83" w:rsidR="00C708C1" w:rsidRPr="00214A77" w:rsidRDefault="00C708C1" w:rsidP="00C708C1">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 xml:space="preserve">Ref: </w:t>
            </w:r>
            <w:r w:rsidRPr="00C708C1">
              <w:rPr>
                <w:rFonts w:ascii="Public Sans" w:hAnsi="Public Sans" w:cstheme="minorHAnsi"/>
                <w:b/>
                <w:bCs/>
                <w:color w:val="auto"/>
                <w:sz w:val="22"/>
                <w:szCs w:val="22"/>
              </w:rPr>
              <w:t>HPORT 157</w:t>
            </w:r>
          </w:p>
        </w:tc>
      </w:tr>
      <w:tr w:rsidR="00766964" w:rsidRPr="00214A77" w14:paraId="59BBD17C"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48E6AE06"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4AF0767" w14:textId="77777777" w:rsidR="00766964" w:rsidRPr="00214A77" w:rsidRDefault="00920A62" w:rsidP="0042689D">
            <w:pPr>
              <w:pStyle w:val="TableTextWhite"/>
              <w:rPr>
                <w:rFonts w:ascii="Public Sans" w:hAnsi="Public Sans" w:cstheme="minorHAnsi"/>
                <w:color w:val="auto"/>
                <w:sz w:val="22"/>
                <w:szCs w:val="22"/>
              </w:rPr>
            </w:pPr>
            <w:r w:rsidRPr="00214A77">
              <w:rPr>
                <w:rFonts w:ascii="Public Sans" w:hAnsi="Public Sans" w:cstheme="minorHAnsi"/>
                <w:color w:val="auto"/>
                <w:sz w:val="22"/>
                <w:szCs w:val="22"/>
              </w:rPr>
              <w:t>www.dcj</w:t>
            </w:r>
            <w:r w:rsidR="00766964" w:rsidRPr="00214A77">
              <w:rPr>
                <w:rFonts w:ascii="Public Sans" w:hAnsi="Public Sans" w:cstheme="minorHAnsi"/>
                <w:color w:val="auto"/>
                <w:sz w:val="22"/>
                <w:szCs w:val="22"/>
              </w:rPr>
              <w:t>.nsw.gov.au</w:t>
            </w:r>
          </w:p>
        </w:tc>
      </w:tr>
    </w:tbl>
    <w:p w14:paraId="15605E70" w14:textId="484F6C6A" w:rsidR="00FE45EC" w:rsidRPr="00214A77" w:rsidRDefault="00FE45EC" w:rsidP="00CB0F21">
      <w:pPr>
        <w:jc w:val="both"/>
        <w:rPr>
          <w:rFonts w:ascii="Public Sans" w:hAnsi="Public Sans" w:cstheme="minorHAnsi"/>
          <w:b/>
          <w:i/>
          <w:color w:val="FF0000"/>
        </w:rPr>
      </w:pPr>
      <w:bookmarkStart w:id="0" w:name="_Hlk202877858"/>
      <w:r w:rsidRPr="00214A77">
        <w:rPr>
          <w:rFonts w:ascii="Public Sans" w:hAnsi="Public Sans" w:cstheme="minorHAnsi"/>
          <w:b/>
          <w:i/>
        </w:rPr>
        <w:t>Please see job notes and/or advertisement for more information on specific role qualification requirements and relevant experience.</w:t>
      </w:r>
      <w:r w:rsidR="00CB0F21" w:rsidRPr="00214A77">
        <w:rPr>
          <w:rFonts w:ascii="Public Sans" w:hAnsi="Public Sans" w:cstheme="minorHAnsi"/>
          <w:b/>
          <w:i/>
        </w:rPr>
        <w:t xml:space="preserve"> </w:t>
      </w:r>
    </w:p>
    <w:p w14:paraId="2D13A0BE" w14:textId="77777777" w:rsidR="00960981" w:rsidRPr="00214A77" w:rsidRDefault="00960981" w:rsidP="00960981">
      <w:pPr>
        <w:pStyle w:val="Heading1"/>
        <w:spacing w:after="0" w:line="240" w:lineRule="auto"/>
        <w:rPr>
          <w:rFonts w:ascii="Public Sans" w:hAnsi="Public Sans" w:cstheme="minorHAnsi"/>
          <w:sz w:val="24"/>
          <w:szCs w:val="24"/>
        </w:rPr>
      </w:pPr>
    </w:p>
    <w:p w14:paraId="01D12065" w14:textId="77777777" w:rsidR="008B1696" w:rsidRPr="00214A77" w:rsidRDefault="008B1696" w:rsidP="008B1696">
      <w:pPr>
        <w:pStyle w:val="Heading1"/>
        <w:spacing w:after="0" w:line="240" w:lineRule="auto"/>
        <w:rPr>
          <w:rFonts w:ascii="Public Sans" w:hAnsi="Public Sans" w:cstheme="minorHAnsi"/>
          <w:sz w:val="22"/>
          <w:szCs w:val="22"/>
        </w:rPr>
      </w:pPr>
      <w:r w:rsidRPr="00214A77">
        <w:rPr>
          <w:rFonts w:ascii="Public Sans" w:hAnsi="Public Sans" w:cstheme="minorHAnsi"/>
          <w:sz w:val="22"/>
          <w:szCs w:val="22"/>
        </w:rPr>
        <w:t>Homes NSW overview</w:t>
      </w:r>
    </w:p>
    <w:p w14:paraId="4ED4841A" w14:textId="77777777" w:rsidR="008B1696" w:rsidRPr="00214A77" w:rsidRDefault="008B1696" w:rsidP="008B1696">
      <w:pPr>
        <w:spacing w:line="240" w:lineRule="auto"/>
        <w:jc w:val="both"/>
        <w:rPr>
          <w:rFonts w:ascii="Public Sans" w:hAnsi="Public Sans" w:cs="Arial"/>
        </w:rPr>
      </w:pPr>
      <w:bookmarkStart w:id="1" w:name="_Hlk163030612"/>
      <w:r w:rsidRPr="00214A77">
        <w:rPr>
          <w:rFonts w:ascii="Public Sans" w:hAnsi="Public Sans" w:cs="Arial"/>
        </w:rPr>
        <w:t>The NSW Government is determined to make NSW a place where everyone has access to safe and secure housing, and where experiences of homelessness are rare, brief and non-recurring. </w:t>
      </w:r>
    </w:p>
    <w:p w14:paraId="49DCC93E" w14:textId="77777777" w:rsidR="008B1696" w:rsidRPr="00214A77" w:rsidRDefault="008B1696" w:rsidP="008B1696">
      <w:pPr>
        <w:spacing w:line="240" w:lineRule="auto"/>
        <w:jc w:val="both"/>
        <w:rPr>
          <w:rFonts w:ascii="Public Sans" w:hAnsi="Public Sans" w:cs="Arial"/>
        </w:rPr>
      </w:pPr>
      <w:r w:rsidRPr="00214A77">
        <w:rPr>
          <w:rFonts w:ascii="Public Sans" w:hAnsi="Public Sans" w:cs="Arial"/>
        </w:rPr>
        <w:t>Homes NSW is a division of the Department of Communities and Justice. It brings together the housing and homelessness functions of the Department of Communities and Justice, the NSW Land and Housing Corporation, Aboriginal Housing Office and key worker housing functions from across government all under one roof.</w:t>
      </w:r>
    </w:p>
    <w:p w14:paraId="36211A4E" w14:textId="77777777" w:rsidR="008B1696" w:rsidRPr="00214A77" w:rsidRDefault="008B1696" w:rsidP="008B1696">
      <w:pPr>
        <w:spacing w:line="240" w:lineRule="auto"/>
        <w:jc w:val="both"/>
        <w:rPr>
          <w:rFonts w:ascii="Public Sans" w:hAnsi="Public Sans" w:cs="Arial"/>
        </w:rPr>
      </w:pPr>
      <w:r w:rsidRPr="00214A77">
        <w:rPr>
          <w:rFonts w:ascii="Public Sans" w:hAnsi="Public Sans" w:cs="Arial"/>
        </w:rPr>
        <w:t>Homes NSW leads work to deliver more social and affordable housing, end the cycle of homelessness, and deliver quality public housing to our 262,000 tenants across NSW.</w:t>
      </w:r>
    </w:p>
    <w:p w14:paraId="2EFAE074" w14:textId="77777777" w:rsidR="008B1696" w:rsidRPr="00214A77" w:rsidRDefault="008B1696" w:rsidP="008B1696">
      <w:pPr>
        <w:spacing w:line="240" w:lineRule="auto"/>
        <w:jc w:val="both"/>
        <w:rPr>
          <w:rFonts w:ascii="Public Sans" w:hAnsi="Public Sans" w:cs="Arial"/>
        </w:rPr>
      </w:pPr>
      <w:r w:rsidRPr="00214A77">
        <w:rPr>
          <w:rFonts w:ascii="Public Sans" w:hAnsi="Public Sans" w:cs="Arial"/>
        </w:rPr>
        <w:t>As a single division, we are streamlining services to ensure we meet the needs of the people we support, with empathy, efficiency and effectiveness. We are elevating the voice of people with lived experience of social housing, housing services and homelessness.</w:t>
      </w:r>
    </w:p>
    <w:p w14:paraId="69818BDE" w14:textId="77777777" w:rsidR="008B1696" w:rsidRPr="00214A77" w:rsidRDefault="008B1696" w:rsidP="008B1696">
      <w:pPr>
        <w:spacing w:line="240" w:lineRule="auto"/>
        <w:jc w:val="both"/>
        <w:rPr>
          <w:rFonts w:ascii="Public Sans" w:hAnsi="Public Sans" w:cs="Arial"/>
        </w:rPr>
      </w:pPr>
      <w:r w:rsidRPr="00214A77">
        <w:rPr>
          <w:rFonts w:ascii="Public Sans" w:hAnsi="Public Sans" w:cs="Arial"/>
        </w:rPr>
        <w:t xml:space="preserve">We strive for excellence in service delivery and partner with all levels of government, sector and communities to address the housing crisis. </w:t>
      </w:r>
    </w:p>
    <w:p w14:paraId="29DFB9AA" w14:textId="77777777" w:rsidR="008B1696" w:rsidRPr="00214A77" w:rsidRDefault="008B1696" w:rsidP="008B1696">
      <w:pPr>
        <w:spacing w:line="240" w:lineRule="auto"/>
        <w:jc w:val="both"/>
        <w:rPr>
          <w:rFonts w:ascii="Public Sans" w:hAnsi="Public Sans" w:cs="Arial"/>
        </w:rPr>
      </w:pPr>
      <w:r w:rsidRPr="00214A77">
        <w:rPr>
          <w:rFonts w:ascii="Public Sans" w:hAnsi="Public Sans" w:cs="Arial"/>
        </w:rPr>
        <w:t>Most importantly, Homes NSW puts people at the heart – including our staff. Working for us means you are joining a division where your expertise and skills will be valued.</w:t>
      </w:r>
    </w:p>
    <w:bookmarkEnd w:id="0"/>
    <w:bookmarkEnd w:id="1"/>
    <w:p w14:paraId="70344291" w14:textId="77777777" w:rsidR="003F1151" w:rsidRPr="00214A77" w:rsidRDefault="003F1151" w:rsidP="00766964">
      <w:pPr>
        <w:rPr>
          <w:rFonts w:ascii="Public Sans" w:hAnsi="Public Sans" w:cstheme="minorHAnsi"/>
        </w:rPr>
      </w:pPr>
    </w:p>
    <w:p w14:paraId="1FEA9CFA" w14:textId="77777777" w:rsidR="00057CB3" w:rsidRPr="00214A77" w:rsidRDefault="00057CB3" w:rsidP="001875A4">
      <w:pPr>
        <w:pStyle w:val="Heading1"/>
        <w:spacing w:line="240" w:lineRule="auto"/>
        <w:rPr>
          <w:rFonts w:ascii="Public Sans" w:hAnsi="Public Sans" w:cstheme="minorHAnsi"/>
          <w:sz w:val="24"/>
          <w:szCs w:val="24"/>
        </w:rPr>
      </w:pPr>
      <w:r w:rsidRPr="00214A77">
        <w:rPr>
          <w:rFonts w:ascii="Public Sans" w:hAnsi="Public Sans" w:cstheme="minorHAnsi"/>
          <w:sz w:val="24"/>
          <w:szCs w:val="24"/>
        </w:rPr>
        <w:t>Primary purpose of the role</w:t>
      </w:r>
    </w:p>
    <w:p w14:paraId="0F90C218" w14:textId="77777777" w:rsidR="00FC1AAA" w:rsidRPr="00C325F1" w:rsidRDefault="00FC1AAA" w:rsidP="00FC1AAA">
      <w:pPr>
        <w:rPr>
          <w:rFonts w:ascii="Public Sans" w:hAnsi="Public Sans"/>
          <w:bCs/>
          <w:lang w:eastAsia="en-AU"/>
        </w:rPr>
      </w:pPr>
      <w:r w:rsidRPr="00C325F1">
        <w:rPr>
          <w:rFonts w:ascii="Public Sans" w:hAnsi="Public Sans"/>
        </w:rPr>
        <w:t>Undertake and report on field inspection activities/outcomes to scope and monitor the delivery of work and verify contractor compliance with maintenance contract requirements.</w:t>
      </w:r>
    </w:p>
    <w:p w14:paraId="0694F6AB" w14:textId="2F8E4682" w:rsidR="006F390F" w:rsidRPr="00214A77" w:rsidRDefault="00332F24" w:rsidP="00332F24">
      <w:pPr>
        <w:tabs>
          <w:tab w:val="left" w:pos="6281"/>
        </w:tabs>
        <w:rPr>
          <w:rFonts w:ascii="Public Sans" w:hAnsi="Public Sans" w:cstheme="minorHAnsi"/>
          <w:szCs w:val="22"/>
        </w:rPr>
      </w:pPr>
      <w:r w:rsidRPr="00214A77">
        <w:rPr>
          <w:rFonts w:ascii="Public Sans" w:hAnsi="Public Sans" w:cstheme="minorHAnsi"/>
          <w:szCs w:val="22"/>
        </w:rPr>
        <w:tab/>
      </w:r>
    </w:p>
    <w:p w14:paraId="1BC7BB6A" w14:textId="77777777" w:rsidR="00057CB3" w:rsidRPr="00214A77" w:rsidRDefault="00057CB3" w:rsidP="002C39EE">
      <w:pPr>
        <w:pStyle w:val="Heading1"/>
        <w:spacing w:before="40"/>
        <w:rPr>
          <w:rFonts w:ascii="Public Sans" w:hAnsi="Public Sans" w:cstheme="minorHAnsi"/>
          <w:sz w:val="24"/>
          <w:szCs w:val="24"/>
        </w:rPr>
      </w:pPr>
      <w:bookmarkStart w:id="2" w:name="Purpose"/>
      <w:bookmarkEnd w:id="2"/>
      <w:r w:rsidRPr="00214A77">
        <w:rPr>
          <w:rFonts w:ascii="Public Sans" w:hAnsi="Public Sans" w:cstheme="minorHAnsi"/>
          <w:sz w:val="24"/>
          <w:szCs w:val="24"/>
        </w:rPr>
        <w:t xml:space="preserve">Key </w:t>
      </w:r>
      <w:r w:rsidR="00043B92" w:rsidRPr="00214A77">
        <w:rPr>
          <w:rFonts w:ascii="Public Sans" w:hAnsi="Public Sans" w:cstheme="minorHAnsi"/>
          <w:sz w:val="24"/>
          <w:szCs w:val="24"/>
        </w:rPr>
        <w:t>a</w:t>
      </w:r>
      <w:r w:rsidRPr="00214A77">
        <w:rPr>
          <w:rFonts w:ascii="Public Sans" w:hAnsi="Public Sans" w:cstheme="minorHAnsi"/>
          <w:sz w:val="24"/>
          <w:szCs w:val="24"/>
        </w:rPr>
        <w:t>ccountabilities</w:t>
      </w:r>
    </w:p>
    <w:p w14:paraId="4774DE9E" w14:textId="77777777" w:rsidR="00F14809" w:rsidRPr="00C325F1" w:rsidRDefault="00F14809" w:rsidP="00F14809">
      <w:pPr>
        <w:pStyle w:val="ListBullet"/>
        <w:tabs>
          <w:tab w:val="clear" w:pos="284"/>
          <w:tab w:val="num" w:pos="360"/>
        </w:tabs>
        <w:ind w:left="360" w:hanging="360"/>
        <w:rPr>
          <w:rFonts w:ascii="Public Sans" w:hAnsi="Public Sans"/>
          <w:szCs w:val="22"/>
          <w:lang w:eastAsia="en-AU"/>
        </w:rPr>
      </w:pPr>
      <w:bookmarkStart w:id="3" w:name="Accountabilities"/>
      <w:bookmarkEnd w:id="3"/>
      <w:r w:rsidRPr="00C325F1">
        <w:rPr>
          <w:rFonts w:ascii="Public Sans" w:hAnsi="Public Sans"/>
          <w:szCs w:val="22"/>
        </w:rPr>
        <w:t>Deliver timely, accurate and effective scoping of works by adhering to the scoping program.</w:t>
      </w:r>
    </w:p>
    <w:p w14:paraId="698D3780" w14:textId="77777777" w:rsidR="00F14809" w:rsidRPr="00C325F1" w:rsidRDefault="00F14809" w:rsidP="00F14809">
      <w:pPr>
        <w:pStyle w:val="ListBullet"/>
        <w:tabs>
          <w:tab w:val="clear" w:pos="284"/>
          <w:tab w:val="num" w:pos="360"/>
        </w:tabs>
        <w:ind w:left="360" w:hanging="360"/>
        <w:rPr>
          <w:rFonts w:ascii="Public Sans" w:hAnsi="Public Sans"/>
          <w:szCs w:val="22"/>
          <w:lang w:eastAsia="en-AU"/>
        </w:rPr>
      </w:pPr>
      <w:r w:rsidRPr="00C325F1">
        <w:rPr>
          <w:rFonts w:ascii="Public Sans" w:hAnsi="Public Sans"/>
          <w:szCs w:val="22"/>
        </w:rPr>
        <w:lastRenderedPageBreak/>
        <w:t>Develop, implement and manage a planned maintenance program using Property Assessment Survey (PAS) data and local knowledge for allocated properties.</w:t>
      </w:r>
    </w:p>
    <w:p w14:paraId="35BCE7FF" w14:textId="77777777" w:rsidR="00E46F64" w:rsidRPr="00C325F1" w:rsidRDefault="00E46F64" w:rsidP="00E46F64">
      <w:pPr>
        <w:pStyle w:val="ListBullet"/>
        <w:tabs>
          <w:tab w:val="clear" w:pos="284"/>
          <w:tab w:val="num" w:pos="360"/>
        </w:tabs>
        <w:ind w:left="360" w:hanging="360"/>
        <w:rPr>
          <w:rFonts w:ascii="Public Sans" w:hAnsi="Public Sans"/>
          <w:szCs w:val="22"/>
          <w:lang w:eastAsia="en-AU"/>
        </w:rPr>
      </w:pPr>
      <w:r w:rsidRPr="00C325F1">
        <w:rPr>
          <w:rFonts w:ascii="Public Sans" w:hAnsi="Public Sans"/>
          <w:szCs w:val="22"/>
        </w:rPr>
        <w:t>Ensure appropriate delivery of works and develop action plans to address work issues when necessary.</w:t>
      </w:r>
    </w:p>
    <w:p w14:paraId="2B1CFB7A" w14:textId="77777777" w:rsidR="00E46F64" w:rsidRPr="00C325F1" w:rsidRDefault="00E46F64" w:rsidP="00E46F64">
      <w:pPr>
        <w:pStyle w:val="ListBullet"/>
        <w:tabs>
          <w:tab w:val="clear" w:pos="284"/>
          <w:tab w:val="num" w:pos="360"/>
        </w:tabs>
        <w:ind w:left="360" w:hanging="360"/>
        <w:rPr>
          <w:rFonts w:ascii="Public Sans" w:hAnsi="Public Sans"/>
          <w:szCs w:val="22"/>
          <w:lang w:eastAsia="en-AU"/>
        </w:rPr>
      </w:pPr>
      <w:r w:rsidRPr="00C325F1">
        <w:rPr>
          <w:rFonts w:ascii="Public Sans" w:hAnsi="Public Sans"/>
          <w:szCs w:val="22"/>
        </w:rPr>
        <w:t>Ensure compliance with Australian Building Codes, Housing Portfolio standards, policies and contract requirements when assigning work to contractors.</w:t>
      </w:r>
    </w:p>
    <w:p w14:paraId="11E848FF" w14:textId="77777777" w:rsidR="00E46F64" w:rsidRPr="00C325F1" w:rsidRDefault="00E46F64" w:rsidP="00E46F64">
      <w:pPr>
        <w:pStyle w:val="ListBullet"/>
        <w:tabs>
          <w:tab w:val="clear" w:pos="284"/>
          <w:tab w:val="num" w:pos="360"/>
        </w:tabs>
        <w:ind w:left="360" w:hanging="360"/>
        <w:rPr>
          <w:rFonts w:ascii="Public Sans" w:hAnsi="Public Sans"/>
          <w:szCs w:val="22"/>
          <w:lang w:eastAsia="en-AU"/>
        </w:rPr>
      </w:pPr>
      <w:r w:rsidRPr="00C325F1">
        <w:rPr>
          <w:rFonts w:ascii="Public Sans" w:hAnsi="Public Sans"/>
          <w:szCs w:val="22"/>
        </w:rPr>
        <w:t>Conduct timely, accurate inspections according to the program and standards, maintaining records of inspections and required actions.</w:t>
      </w:r>
    </w:p>
    <w:p w14:paraId="174511AA" w14:textId="77777777" w:rsidR="00E46F64" w:rsidRPr="00C325F1" w:rsidRDefault="00E46F64" w:rsidP="00E46F64">
      <w:pPr>
        <w:pStyle w:val="ListBullet"/>
        <w:tabs>
          <w:tab w:val="clear" w:pos="284"/>
          <w:tab w:val="num" w:pos="360"/>
        </w:tabs>
        <w:ind w:left="360" w:hanging="360"/>
        <w:rPr>
          <w:rFonts w:ascii="Public Sans" w:hAnsi="Public Sans"/>
          <w:szCs w:val="22"/>
          <w:lang w:eastAsia="en-AU"/>
        </w:rPr>
      </w:pPr>
      <w:r w:rsidRPr="00C325F1">
        <w:rPr>
          <w:rFonts w:ascii="Public Sans" w:hAnsi="Public Sans"/>
          <w:szCs w:val="22"/>
        </w:rPr>
        <w:t>Build and maintain positive relationships with contractors to facilitate effective inspection and maintenance programs.</w:t>
      </w:r>
    </w:p>
    <w:p w14:paraId="4FC374FB" w14:textId="77777777" w:rsidR="00E46F64" w:rsidRPr="00C325F1" w:rsidRDefault="00E46F64" w:rsidP="00E46F64">
      <w:pPr>
        <w:pStyle w:val="ListBullet"/>
        <w:tabs>
          <w:tab w:val="clear" w:pos="284"/>
          <w:tab w:val="num" w:pos="360"/>
        </w:tabs>
        <w:ind w:left="360" w:hanging="360"/>
        <w:rPr>
          <w:rFonts w:ascii="Public Sans" w:hAnsi="Public Sans"/>
          <w:szCs w:val="22"/>
          <w:lang w:eastAsia="en-AU"/>
        </w:rPr>
      </w:pPr>
      <w:r w:rsidRPr="00C325F1">
        <w:rPr>
          <w:rFonts w:ascii="Public Sans" w:hAnsi="Public Sans"/>
          <w:szCs w:val="22"/>
        </w:rPr>
        <w:t>Identify and resolve compliance issues in collaboration with contractors, issuing necessary notices when required.</w:t>
      </w:r>
    </w:p>
    <w:p w14:paraId="186BB34D" w14:textId="77777777" w:rsidR="00E46F64" w:rsidRPr="00C325F1" w:rsidRDefault="00E46F64" w:rsidP="00E46F64">
      <w:pPr>
        <w:pStyle w:val="ListBullet"/>
        <w:tabs>
          <w:tab w:val="clear" w:pos="284"/>
          <w:tab w:val="num" w:pos="360"/>
        </w:tabs>
        <w:ind w:left="360" w:hanging="360"/>
        <w:rPr>
          <w:rFonts w:ascii="Public Sans" w:hAnsi="Public Sans"/>
          <w:szCs w:val="22"/>
          <w:lang w:eastAsia="en-AU"/>
        </w:rPr>
      </w:pPr>
      <w:r w:rsidRPr="00C325F1">
        <w:rPr>
          <w:rFonts w:ascii="Public Sans" w:hAnsi="Public Sans"/>
          <w:szCs w:val="22"/>
        </w:rPr>
        <w:t>Report emerging issues to management and provide recommendations to improve asset program delivery and minimise impacts.</w:t>
      </w:r>
    </w:p>
    <w:p w14:paraId="68B9AA08" w14:textId="77777777" w:rsidR="00E46F64" w:rsidRDefault="00E46F64" w:rsidP="00E46F64">
      <w:pPr>
        <w:pStyle w:val="ListBullet"/>
        <w:numPr>
          <w:ilvl w:val="0"/>
          <w:numId w:val="0"/>
        </w:numPr>
        <w:ind w:left="360"/>
        <w:rPr>
          <w:lang w:eastAsia="en-AU"/>
        </w:rPr>
      </w:pPr>
    </w:p>
    <w:p w14:paraId="7FEC22AD" w14:textId="77777777" w:rsidR="00057CB3" w:rsidRPr="00214A77" w:rsidRDefault="00057CB3" w:rsidP="00057CB3">
      <w:pPr>
        <w:pStyle w:val="Heading1"/>
        <w:rPr>
          <w:rFonts w:ascii="Public Sans" w:hAnsi="Public Sans" w:cstheme="minorHAnsi"/>
          <w:sz w:val="24"/>
          <w:szCs w:val="24"/>
        </w:rPr>
      </w:pPr>
      <w:r w:rsidRPr="00214A77">
        <w:rPr>
          <w:rFonts w:ascii="Public Sans" w:hAnsi="Public Sans" w:cstheme="minorHAnsi"/>
          <w:sz w:val="24"/>
          <w:szCs w:val="24"/>
        </w:rPr>
        <w:t>Key</w:t>
      </w:r>
      <w:r w:rsidR="00E31CD3" w:rsidRPr="00214A77">
        <w:rPr>
          <w:rFonts w:ascii="Public Sans" w:hAnsi="Public Sans" w:cstheme="minorHAnsi"/>
          <w:sz w:val="24"/>
          <w:szCs w:val="24"/>
        </w:rPr>
        <w:t xml:space="preserve"> </w:t>
      </w:r>
      <w:r w:rsidR="00043B92" w:rsidRPr="00214A77">
        <w:rPr>
          <w:rFonts w:ascii="Public Sans" w:hAnsi="Public Sans" w:cstheme="minorHAnsi"/>
          <w:sz w:val="24"/>
          <w:szCs w:val="24"/>
        </w:rPr>
        <w:t>c</w:t>
      </w:r>
      <w:r w:rsidRPr="00214A77">
        <w:rPr>
          <w:rFonts w:ascii="Public Sans" w:hAnsi="Public Sans" w:cstheme="minorHAnsi"/>
          <w:sz w:val="24"/>
          <w:szCs w:val="24"/>
        </w:rPr>
        <w:t>hallenges</w:t>
      </w:r>
    </w:p>
    <w:p w14:paraId="159049FA" w14:textId="77777777" w:rsidR="00B561E3" w:rsidRPr="00C325F1" w:rsidRDefault="00B561E3" w:rsidP="00B561E3">
      <w:pPr>
        <w:pStyle w:val="ListBullet"/>
        <w:numPr>
          <w:ilvl w:val="0"/>
          <w:numId w:val="30"/>
        </w:numPr>
        <w:rPr>
          <w:rFonts w:ascii="Public Sans" w:hAnsi="Public Sans"/>
          <w:szCs w:val="22"/>
          <w:lang w:eastAsia="en-AU"/>
        </w:rPr>
      </w:pPr>
      <w:bookmarkStart w:id="4" w:name="Challenges"/>
      <w:bookmarkEnd w:id="4"/>
      <w:r w:rsidRPr="00C325F1">
        <w:rPr>
          <w:rFonts w:ascii="Public Sans" w:hAnsi="Public Sans"/>
          <w:szCs w:val="22"/>
        </w:rPr>
        <w:t>Managing the challenges of interacting with tenants on a regular basis and balancing tenant issues with the need to meet inspection program requirements.</w:t>
      </w:r>
    </w:p>
    <w:p w14:paraId="5B72ADB9" w14:textId="77777777" w:rsidR="00B561E3" w:rsidRPr="00C325F1" w:rsidRDefault="00B561E3" w:rsidP="00B561E3">
      <w:pPr>
        <w:pStyle w:val="ListBullet"/>
        <w:numPr>
          <w:ilvl w:val="0"/>
          <w:numId w:val="30"/>
        </w:numPr>
        <w:rPr>
          <w:rFonts w:ascii="Public Sans" w:hAnsi="Public Sans"/>
          <w:szCs w:val="22"/>
          <w:lang w:eastAsia="en-AU"/>
        </w:rPr>
      </w:pPr>
      <w:r w:rsidRPr="00C325F1">
        <w:rPr>
          <w:rFonts w:ascii="Public Sans" w:hAnsi="Public Sans"/>
          <w:szCs w:val="22"/>
        </w:rPr>
        <w:t>Remaining professional, firm and fair, particularly in situations where non-compliance has been identified and conflict is possible.</w:t>
      </w:r>
    </w:p>
    <w:p w14:paraId="597F6AFF" w14:textId="77777777" w:rsidR="00B561E3" w:rsidRPr="00C325F1" w:rsidRDefault="00B561E3" w:rsidP="00B561E3">
      <w:pPr>
        <w:pStyle w:val="ListBullet"/>
        <w:numPr>
          <w:ilvl w:val="0"/>
          <w:numId w:val="30"/>
        </w:numPr>
        <w:rPr>
          <w:rFonts w:ascii="Public Sans" w:hAnsi="Public Sans"/>
          <w:szCs w:val="22"/>
          <w:lang w:eastAsia="en-AU"/>
        </w:rPr>
      </w:pPr>
      <w:r w:rsidRPr="00C325F1">
        <w:rPr>
          <w:rFonts w:ascii="Public Sans" w:hAnsi="Public Sans"/>
          <w:szCs w:val="22"/>
        </w:rPr>
        <w:t>Maintaining the necessary balance between field and office work so that field inspections are completed to program and appropriate records are kept up to date.</w:t>
      </w:r>
    </w:p>
    <w:p w14:paraId="08389BD8" w14:textId="77777777" w:rsidR="00B561E3" w:rsidRPr="00C325F1" w:rsidRDefault="00B561E3" w:rsidP="00B561E3">
      <w:pPr>
        <w:pStyle w:val="ListBullet"/>
        <w:numPr>
          <w:ilvl w:val="0"/>
          <w:numId w:val="30"/>
        </w:numPr>
        <w:rPr>
          <w:rFonts w:ascii="Public Sans" w:hAnsi="Public Sans"/>
          <w:szCs w:val="22"/>
          <w:lang w:eastAsia="en-AU"/>
        </w:rPr>
      </w:pPr>
      <w:r w:rsidRPr="00C325F1">
        <w:rPr>
          <w:rFonts w:ascii="Public Sans" w:hAnsi="Public Sans"/>
          <w:szCs w:val="22"/>
        </w:rPr>
        <w:t xml:space="preserve">Awareness of available budgets and the maintenance requirements of assets when developing the Program of Works for allocated properties. </w:t>
      </w:r>
    </w:p>
    <w:p w14:paraId="7EBF73D3" w14:textId="77777777" w:rsidR="00B561E3" w:rsidRPr="00C325F1" w:rsidRDefault="00B561E3" w:rsidP="00B561E3">
      <w:pPr>
        <w:pStyle w:val="ListBullet"/>
        <w:numPr>
          <w:ilvl w:val="0"/>
          <w:numId w:val="30"/>
        </w:numPr>
        <w:rPr>
          <w:rFonts w:ascii="Public Sans" w:hAnsi="Public Sans"/>
          <w:szCs w:val="22"/>
          <w:lang w:eastAsia="en-AU"/>
        </w:rPr>
      </w:pPr>
      <w:r w:rsidRPr="00C325F1">
        <w:rPr>
          <w:rFonts w:ascii="Public Sans" w:hAnsi="Public Sans"/>
          <w:szCs w:val="22"/>
        </w:rPr>
        <w:t>Ensuring that all relevant information, including AHO upgrade program implications, contractor capacity and Ministerial imperatives, are taken into account when sequencing Programs of Work.</w:t>
      </w:r>
    </w:p>
    <w:p w14:paraId="20FB4627" w14:textId="77777777" w:rsidR="006F390F" w:rsidRPr="00214A77" w:rsidRDefault="006F390F" w:rsidP="00C325F1">
      <w:pPr>
        <w:pStyle w:val="Heading1"/>
        <w:ind w:left="360"/>
        <w:rPr>
          <w:rFonts w:ascii="Public Sans" w:hAnsi="Public Sans" w:cstheme="minorHAnsi"/>
          <w:b w:val="0"/>
          <w:bCs w:val="0"/>
          <w:kern w:val="0"/>
          <w:sz w:val="22"/>
          <w:szCs w:val="22"/>
        </w:rPr>
      </w:pPr>
    </w:p>
    <w:p w14:paraId="6E839F19" w14:textId="77777777" w:rsidR="00D72A9B" w:rsidRPr="00214A77" w:rsidRDefault="00D72A9B" w:rsidP="00057CB3">
      <w:pPr>
        <w:pStyle w:val="Heading1"/>
        <w:rPr>
          <w:rFonts w:ascii="Public Sans" w:hAnsi="Public Sans" w:cstheme="minorHAnsi"/>
          <w:sz w:val="24"/>
          <w:szCs w:val="24"/>
        </w:rPr>
      </w:pPr>
    </w:p>
    <w:p w14:paraId="62BF1105" w14:textId="00226B88" w:rsidR="00057CB3" w:rsidRPr="00214A77" w:rsidRDefault="001544F9" w:rsidP="00057CB3">
      <w:pPr>
        <w:pStyle w:val="Heading1"/>
        <w:rPr>
          <w:rFonts w:ascii="Public Sans" w:hAnsi="Public Sans" w:cstheme="minorHAnsi"/>
          <w:sz w:val="24"/>
          <w:szCs w:val="24"/>
        </w:rPr>
      </w:pPr>
      <w:r w:rsidRPr="00214A77">
        <w:rPr>
          <w:rFonts w:ascii="Public Sans" w:hAnsi="Public Sans" w:cstheme="minorHAnsi"/>
          <w:sz w:val="24"/>
          <w:szCs w:val="24"/>
        </w:rPr>
        <w:t>K</w:t>
      </w:r>
      <w:r w:rsidR="00043B92" w:rsidRPr="00214A77">
        <w:rPr>
          <w:rFonts w:ascii="Public Sans" w:hAnsi="Public Sans" w:cstheme="minorHAnsi"/>
          <w:sz w:val="24"/>
          <w:szCs w:val="24"/>
        </w:rPr>
        <w:t>ey r</w:t>
      </w:r>
      <w:r w:rsidR="00057CB3" w:rsidRPr="00214A77">
        <w:rPr>
          <w:rFonts w:ascii="Public Sans" w:hAnsi="Public Sans" w:cstheme="minorHAnsi"/>
          <w:sz w:val="24"/>
          <w:szCs w:val="24"/>
        </w:rPr>
        <w:t>elationships</w:t>
      </w:r>
    </w:p>
    <w:tbl>
      <w:tblPr>
        <w:tblStyle w:val="PSCPurple"/>
        <w:tblW w:w="10547" w:type="dxa"/>
        <w:tblLayout w:type="fixed"/>
        <w:tblLook w:val="04A0" w:firstRow="1" w:lastRow="0" w:firstColumn="1" w:lastColumn="0" w:noHBand="0" w:noVBand="1"/>
      </w:tblPr>
      <w:tblGrid>
        <w:gridCol w:w="3601"/>
        <w:gridCol w:w="6946"/>
      </w:tblGrid>
      <w:tr w:rsidR="00142BAB" w:rsidRPr="00214A77" w14:paraId="7AF1C315" w14:textId="77777777" w:rsidTr="00E832CB">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56FCD843" w14:textId="77777777" w:rsidR="00142BAB" w:rsidRPr="00214A77" w:rsidRDefault="00142BAB" w:rsidP="00E832CB">
            <w:pPr>
              <w:pStyle w:val="TableTextWhite0"/>
              <w:rPr>
                <w:rFonts w:ascii="Public Sans" w:hAnsi="Public Sans" w:cstheme="minorHAnsi"/>
                <w:szCs w:val="22"/>
              </w:rPr>
            </w:pPr>
            <w:r w:rsidRPr="00214A77">
              <w:rPr>
                <w:rFonts w:ascii="Public Sans" w:hAnsi="Public Sans" w:cstheme="minorHAnsi"/>
                <w:szCs w:val="22"/>
              </w:rPr>
              <w:t>Who</w:t>
            </w:r>
          </w:p>
        </w:tc>
        <w:tc>
          <w:tcPr>
            <w:tcW w:w="6946" w:type="dxa"/>
          </w:tcPr>
          <w:p w14:paraId="3D016E50" w14:textId="77777777" w:rsidR="00142BAB" w:rsidRPr="00214A77" w:rsidRDefault="00142BAB" w:rsidP="00E832CB">
            <w:pPr>
              <w:pStyle w:val="TableTextWhite0"/>
              <w:rPr>
                <w:rFonts w:ascii="Public Sans" w:hAnsi="Public Sans" w:cstheme="minorHAnsi"/>
                <w:szCs w:val="22"/>
              </w:rPr>
            </w:pPr>
            <w:r w:rsidRPr="00214A77">
              <w:rPr>
                <w:rFonts w:ascii="Public Sans" w:hAnsi="Public Sans" w:cstheme="minorHAnsi"/>
                <w:szCs w:val="22"/>
              </w:rPr>
              <w:t>Why</w:t>
            </w:r>
          </w:p>
        </w:tc>
      </w:tr>
      <w:tr w:rsidR="00142BAB" w:rsidRPr="00214A77" w14:paraId="2B55896C" w14:textId="77777777" w:rsidTr="00E832CB">
        <w:trPr>
          <w:cantSplit/>
        </w:trPr>
        <w:tc>
          <w:tcPr>
            <w:tcW w:w="3601" w:type="dxa"/>
            <w:tcBorders>
              <w:top w:val="single" w:sz="8" w:space="0" w:color="auto"/>
              <w:bottom w:val="single" w:sz="8" w:space="0" w:color="auto"/>
            </w:tcBorders>
            <w:shd w:val="clear" w:color="auto" w:fill="BCBEC0"/>
          </w:tcPr>
          <w:p w14:paraId="27D5FC89" w14:textId="77777777" w:rsidR="00142BAB" w:rsidRPr="00214A77" w:rsidRDefault="00142BAB" w:rsidP="00E832CB">
            <w:pPr>
              <w:pStyle w:val="TableText"/>
              <w:keepNext/>
              <w:rPr>
                <w:rFonts w:ascii="Public Sans" w:hAnsi="Public Sans" w:cstheme="minorHAnsi"/>
                <w:b/>
                <w:sz w:val="22"/>
                <w:szCs w:val="22"/>
              </w:rPr>
            </w:pPr>
            <w:bookmarkStart w:id="5" w:name="InternalRelationships"/>
            <w:r w:rsidRPr="00214A77">
              <w:rPr>
                <w:rFonts w:ascii="Public Sans" w:hAnsi="Public Sans" w:cstheme="minorHAnsi"/>
                <w:b/>
                <w:sz w:val="22"/>
                <w:szCs w:val="22"/>
              </w:rPr>
              <w:t>Internal</w:t>
            </w:r>
          </w:p>
        </w:tc>
        <w:tc>
          <w:tcPr>
            <w:tcW w:w="6946" w:type="dxa"/>
            <w:tcBorders>
              <w:top w:val="single" w:sz="8" w:space="0" w:color="auto"/>
              <w:bottom w:val="single" w:sz="8" w:space="0" w:color="auto"/>
            </w:tcBorders>
            <w:shd w:val="clear" w:color="auto" w:fill="BCBEC0"/>
          </w:tcPr>
          <w:p w14:paraId="5745C9A4" w14:textId="77777777" w:rsidR="00142BAB" w:rsidRPr="00214A77" w:rsidRDefault="00142BAB" w:rsidP="00E832CB">
            <w:pPr>
              <w:pStyle w:val="TableText"/>
              <w:keepNext/>
              <w:rPr>
                <w:rFonts w:ascii="Public Sans" w:hAnsi="Public Sans" w:cstheme="minorHAnsi"/>
                <w:b/>
                <w:sz w:val="22"/>
                <w:szCs w:val="22"/>
              </w:rPr>
            </w:pPr>
          </w:p>
        </w:tc>
      </w:tr>
      <w:bookmarkEnd w:id="5"/>
      <w:tr w:rsidR="009C0CDD" w:rsidRPr="00214A77" w14:paraId="36F13DF1" w14:textId="77777777" w:rsidTr="00E832CB">
        <w:trPr>
          <w:cantSplit/>
        </w:trPr>
        <w:tc>
          <w:tcPr>
            <w:tcW w:w="3601" w:type="dxa"/>
            <w:tcBorders>
              <w:top w:val="single" w:sz="8" w:space="0" w:color="auto"/>
              <w:bottom w:val="single" w:sz="8" w:space="0" w:color="auto"/>
            </w:tcBorders>
          </w:tcPr>
          <w:p w14:paraId="0B85BCD8" w14:textId="7EEDB130" w:rsidR="009C0CDD" w:rsidRPr="00C325F1" w:rsidRDefault="009C0CDD" w:rsidP="009C0CDD">
            <w:pPr>
              <w:keepNext/>
              <w:keepLines/>
              <w:autoSpaceDE w:val="0"/>
              <w:autoSpaceDN w:val="0"/>
              <w:adjustRightInd w:val="0"/>
              <w:spacing w:before="120" w:after="0" w:line="240" w:lineRule="auto"/>
              <w:rPr>
                <w:rFonts w:ascii="Public Sans" w:hAnsi="Public Sans" w:cstheme="minorHAnsi"/>
                <w:color w:val="FF0000"/>
                <w:szCs w:val="22"/>
              </w:rPr>
            </w:pPr>
            <w:r w:rsidRPr="00C325F1">
              <w:rPr>
                <w:rFonts w:ascii="Public Sans" w:hAnsi="Public Sans"/>
                <w:szCs w:val="22"/>
              </w:rPr>
              <w:t>Asset Performance Supervisor</w:t>
            </w:r>
          </w:p>
        </w:tc>
        <w:tc>
          <w:tcPr>
            <w:tcW w:w="6946" w:type="dxa"/>
            <w:tcBorders>
              <w:top w:val="single" w:sz="8" w:space="0" w:color="auto"/>
              <w:bottom w:val="single" w:sz="8" w:space="0" w:color="auto"/>
            </w:tcBorders>
          </w:tcPr>
          <w:p w14:paraId="24AA5E52" w14:textId="7FB3745F" w:rsidR="009C0CDD" w:rsidRPr="00C325F1" w:rsidRDefault="009C0CDD" w:rsidP="00C325F1">
            <w:pPr>
              <w:pStyle w:val="ListParagraph"/>
              <w:keepNext/>
              <w:keepLines/>
              <w:numPr>
                <w:ilvl w:val="0"/>
                <w:numId w:val="33"/>
              </w:numPr>
              <w:autoSpaceDE w:val="0"/>
              <w:autoSpaceDN w:val="0"/>
              <w:adjustRightInd w:val="0"/>
              <w:spacing w:before="120" w:after="0" w:line="240" w:lineRule="auto"/>
              <w:rPr>
                <w:rFonts w:ascii="Public Sans" w:hAnsi="Public Sans" w:cstheme="minorHAnsi"/>
                <w:b/>
                <w:szCs w:val="22"/>
              </w:rPr>
            </w:pPr>
            <w:r w:rsidRPr="00C325F1">
              <w:rPr>
                <w:rFonts w:ascii="Public Sans" w:hAnsi="Public Sans"/>
                <w:szCs w:val="22"/>
              </w:rPr>
              <w:t>Receive broad guidance, exchange information and escalate issues</w:t>
            </w:r>
          </w:p>
        </w:tc>
      </w:tr>
      <w:tr w:rsidR="009C0CDD" w:rsidRPr="00214A77" w14:paraId="239B941D" w14:textId="77777777" w:rsidTr="00E832CB">
        <w:trPr>
          <w:cantSplit/>
        </w:trPr>
        <w:tc>
          <w:tcPr>
            <w:tcW w:w="3601" w:type="dxa"/>
            <w:tcBorders>
              <w:top w:val="single" w:sz="8" w:space="0" w:color="auto"/>
              <w:bottom w:val="single" w:sz="8" w:space="0" w:color="auto"/>
            </w:tcBorders>
          </w:tcPr>
          <w:p w14:paraId="5FE20B55" w14:textId="22845D1F" w:rsidR="009C0CDD" w:rsidRPr="00C325F1" w:rsidRDefault="009C0CDD" w:rsidP="009C0CDD">
            <w:pPr>
              <w:pStyle w:val="TableText"/>
              <w:keepNext/>
              <w:rPr>
                <w:rFonts w:ascii="Public Sans" w:hAnsi="Public Sans" w:cstheme="minorHAnsi"/>
                <w:b/>
                <w:sz w:val="22"/>
                <w:szCs w:val="22"/>
              </w:rPr>
            </w:pPr>
            <w:r w:rsidRPr="00C325F1">
              <w:rPr>
                <w:rFonts w:ascii="Public Sans" w:hAnsi="Public Sans"/>
                <w:sz w:val="22"/>
                <w:szCs w:val="22"/>
              </w:rPr>
              <w:t>Asset Performance Lead</w:t>
            </w:r>
          </w:p>
        </w:tc>
        <w:tc>
          <w:tcPr>
            <w:tcW w:w="6946" w:type="dxa"/>
            <w:tcBorders>
              <w:top w:val="single" w:sz="8" w:space="0" w:color="auto"/>
              <w:bottom w:val="single" w:sz="8" w:space="0" w:color="auto"/>
            </w:tcBorders>
          </w:tcPr>
          <w:p w14:paraId="7DD9B256" w14:textId="4AF5246F" w:rsidR="009C0CDD" w:rsidRPr="00C325F1" w:rsidRDefault="009C0CDD" w:rsidP="00C325F1">
            <w:pPr>
              <w:pStyle w:val="ListParagraph"/>
              <w:keepNext/>
              <w:keepLines/>
              <w:numPr>
                <w:ilvl w:val="0"/>
                <w:numId w:val="33"/>
              </w:numPr>
              <w:autoSpaceDE w:val="0"/>
              <w:autoSpaceDN w:val="0"/>
              <w:adjustRightInd w:val="0"/>
              <w:spacing w:before="120" w:after="0" w:line="240" w:lineRule="auto"/>
              <w:rPr>
                <w:rFonts w:ascii="Public Sans" w:hAnsi="Public Sans" w:cstheme="minorHAnsi"/>
                <w:b/>
                <w:szCs w:val="22"/>
              </w:rPr>
            </w:pPr>
            <w:r w:rsidRPr="00C325F1">
              <w:rPr>
                <w:rFonts w:ascii="Public Sans" w:hAnsi="Public Sans"/>
                <w:szCs w:val="22"/>
              </w:rPr>
              <w:t>Receive broad guidance, exchange information and escalate issues</w:t>
            </w:r>
          </w:p>
        </w:tc>
      </w:tr>
      <w:tr w:rsidR="009C0CDD" w:rsidRPr="00214A77" w14:paraId="2135F0E0" w14:textId="77777777" w:rsidTr="00E832CB">
        <w:trPr>
          <w:cantSplit/>
        </w:trPr>
        <w:tc>
          <w:tcPr>
            <w:tcW w:w="3601" w:type="dxa"/>
            <w:tcBorders>
              <w:top w:val="single" w:sz="8" w:space="0" w:color="auto"/>
              <w:bottom w:val="single" w:sz="8" w:space="0" w:color="auto"/>
            </w:tcBorders>
          </w:tcPr>
          <w:p w14:paraId="228DF494" w14:textId="39839CAD" w:rsidR="009C0CDD" w:rsidRPr="00C325F1" w:rsidRDefault="009C0CDD" w:rsidP="009C0CDD">
            <w:pPr>
              <w:pStyle w:val="TableText"/>
              <w:keepNext/>
              <w:rPr>
                <w:rFonts w:ascii="Public Sans" w:hAnsi="Public Sans" w:cstheme="minorHAnsi"/>
                <w:b/>
                <w:sz w:val="22"/>
                <w:szCs w:val="22"/>
              </w:rPr>
            </w:pPr>
            <w:r w:rsidRPr="00C325F1">
              <w:rPr>
                <w:rFonts w:ascii="Public Sans" w:hAnsi="Public Sans"/>
                <w:sz w:val="22"/>
                <w:szCs w:val="22"/>
              </w:rPr>
              <w:t>Contract Manager</w:t>
            </w:r>
          </w:p>
        </w:tc>
        <w:tc>
          <w:tcPr>
            <w:tcW w:w="6946" w:type="dxa"/>
            <w:tcBorders>
              <w:top w:val="single" w:sz="8" w:space="0" w:color="auto"/>
              <w:bottom w:val="single" w:sz="8" w:space="0" w:color="auto"/>
            </w:tcBorders>
          </w:tcPr>
          <w:p w14:paraId="3AEC95A7" w14:textId="091E7756" w:rsidR="009C0CDD" w:rsidRPr="00C325F1" w:rsidRDefault="009C0CDD" w:rsidP="00C325F1">
            <w:pPr>
              <w:pStyle w:val="TableText"/>
              <w:keepNext/>
              <w:numPr>
                <w:ilvl w:val="0"/>
                <w:numId w:val="33"/>
              </w:numPr>
              <w:spacing w:before="120" w:after="0" w:line="240" w:lineRule="auto"/>
              <w:rPr>
                <w:rFonts w:ascii="Public Sans" w:hAnsi="Public Sans" w:cstheme="minorHAnsi"/>
                <w:b/>
                <w:sz w:val="22"/>
                <w:szCs w:val="22"/>
              </w:rPr>
            </w:pPr>
            <w:r w:rsidRPr="00C325F1">
              <w:rPr>
                <w:rFonts w:ascii="Public Sans" w:hAnsi="Public Sans"/>
                <w:sz w:val="22"/>
                <w:szCs w:val="22"/>
              </w:rPr>
              <w:t>Receive broad guidance, exchange information and escalate issues</w:t>
            </w:r>
          </w:p>
        </w:tc>
      </w:tr>
      <w:tr w:rsidR="009C0CDD" w:rsidRPr="00214A77" w14:paraId="27614620" w14:textId="77777777" w:rsidTr="001875A4">
        <w:tc>
          <w:tcPr>
            <w:tcW w:w="3601" w:type="dxa"/>
            <w:tcBorders>
              <w:top w:val="single" w:sz="8" w:space="0" w:color="BCBEC0"/>
              <w:bottom w:val="single" w:sz="8" w:space="0" w:color="BCBEC0"/>
            </w:tcBorders>
            <w:shd w:val="clear" w:color="auto" w:fill="BCBEC0"/>
          </w:tcPr>
          <w:p w14:paraId="2D66869C" w14:textId="77777777" w:rsidR="009C0CDD" w:rsidRPr="00214A77" w:rsidRDefault="009C0CDD" w:rsidP="009C0CDD">
            <w:pPr>
              <w:pStyle w:val="TableText"/>
              <w:rPr>
                <w:rFonts w:ascii="Public Sans" w:hAnsi="Public Sans" w:cstheme="minorHAnsi"/>
                <w:b/>
                <w:sz w:val="22"/>
                <w:szCs w:val="22"/>
              </w:rPr>
            </w:pPr>
            <w:bookmarkStart w:id="6" w:name="Start"/>
            <w:bookmarkStart w:id="7" w:name="ExternalRelationships"/>
            <w:bookmarkEnd w:id="6"/>
            <w:r w:rsidRPr="00214A77">
              <w:rPr>
                <w:rFonts w:ascii="Public Sans" w:hAnsi="Public Sans" w:cstheme="minorHAnsi"/>
                <w:b/>
                <w:sz w:val="22"/>
                <w:szCs w:val="22"/>
              </w:rPr>
              <w:t>External</w:t>
            </w:r>
          </w:p>
        </w:tc>
        <w:tc>
          <w:tcPr>
            <w:tcW w:w="6946" w:type="dxa"/>
            <w:tcBorders>
              <w:top w:val="single" w:sz="8" w:space="0" w:color="BCBEC0"/>
              <w:bottom w:val="single" w:sz="8" w:space="0" w:color="BCBEC0"/>
            </w:tcBorders>
            <w:shd w:val="clear" w:color="auto" w:fill="BCBEC0"/>
          </w:tcPr>
          <w:p w14:paraId="5146E237" w14:textId="77777777" w:rsidR="009C0CDD" w:rsidRPr="00214A77" w:rsidRDefault="009C0CDD" w:rsidP="009C0CDD">
            <w:pPr>
              <w:pStyle w:val="TableText"/>
              <w:rPr>
                <w:rFonts w:ascii="Public Sans" w:hAnsi="Public Sans" w:cstheme="minorHAnsi"/>
                <w:b/>
                <w:sz w:val="22"/>
                <w:szCs w:val="22"/>
              </w:rPr>
            </w:pPr>
          </w:p>
        </w:tc>
      </w:tr>
      <w:tr w:rsidR="00DD6868" w:rsidRPr="00214A77" w14:paraId="3FE63772" w14:textId="77777777" w:rsidTr="001875A4">
        <w:tc>
          <w:tcPr>
            <w:tcW w:w="3601" w:type="dxa"/>
            <w:tcBorders>
              <w:top w:val="single" w:sz="8" w:space="0" w:color="BCBEC0"/>
              <w:bottom w:val="single" w:sz="4" w:space="0" w:color="auto"/>
            </w:tcBorders>
          </w:tcPr>
          <w:p w14:paraId="3832A002" w14:textId="7A06DCBB" w:rsidR="00DD6868" w:rsidRPr="00C325F1" w:rsidRDefault="00DD6868" w:rsidP="00DD6868">
            <w:pPr>
              <w:pStyle w:val="TableText"/>
              <w:rPr>
                <w:rFonts w:ascii="Public Sans" w:hAnsi="Public Sans" w:cstheme="minorHAnsi"/>
                <w:b/>
                <w:sz w:val="22"/>
                <w:szCs w:val="22"/>
              </w:rPr>
            </w:pPr>
            <w:r w:rsidRPr="00C325F1">
              <w:rPr>
                <w:rFonts w:ascii="Public Sans" w:hAnsi="Public Sans"/>
                <w:sz w:val="22"/>
                <w:szCs w:val="22"/>
              </w:rPr>
              <w:t>Contractors</w:t>
            </w:r>
          </w:p>
        </w:tc>
        <w:tc>
          <w:tcPr>
            <w:tcW w:w="6946" w:type="dxa"/>
            <w:tcBorders>
              <w:top w:val="single" w:sz="8" w:space="0" w:color="BCBEC0"/>
              <w:bottom w:val="single" w:sz="4" w:space="0" w:color="auto"/>
            </w:tcBorders>
          </w:tcPr>
          <w:p w14:paraId="093135B6" w14:textId="744EF98D" w:rsidR="00DD6868" w:rsidRPr="00C325F1" w:rsidRDefault="00DD6868" w:rsidP="00C325F1">
            <w:pPr>
              <w:pStyle w:val="ListParagraph"/>
              <w:keepNext/>
              <w:keepLines/>
              <w:numPr>
                <w:ilvl w:val="0"/>
                <w:numId w:val="33"/>
              </w:numPr>
              <w:autoSpaceDE w:val="0"/>
              <w:autoSpaceDN w:val="0"/>
              <w:adjustRightInd w:val="0"/>
              <w:spacing w:before="120" w:after="0" w:line="240" w:lineRule="auto"/>
              <w:rPr>
                <w:rFonts w:ascii="Public Sans" w:hAnsi="Public Sans" w:cstheme="minorHAnsi"/>
                <w:b/>
                <w:szCs w:val="22"/>
              </w:rPr>
            </w:pPr>
            <w:r w:rsidRPr="00C325F1">
              <w:rPr>
                <w:rFonts w:ascii="Public Sans" w:hAnsi="Public Sans"/>
                <w:szCs w:val="22"/>
              </w:rPr>
              <w:t>Build and maintain effective professional relationships, work collaboratively</w:t>
            </w:r>
          </w:p>
        </w:tc>
      </w:tr>
      <w:tr w:rsidR="00DD6868" w:rsidRPr="00214A77" w14:paraId="6FDE2BA6" w14:textId="77777777" w:rsidTr="001875A4">
        <w:tc>
          <w:tcPr>
            <w:tcW w:w="3601" w:type="dxa"/>
            <w:tcBorders>
              <w:top w:val="single" w:sz="8" w:space="0" w:color="BCBEC0"/>
              <w:bottom w:val="single" w:sz="4" w:space="0" w:color="auto"/>
            </w:tcBorders>
          </w:tcPr>
          <w:p w14:paraId="59CC13EA" w14:textId="14C88DBC" w:rsidR="00DD6868" w:rsidRPr="00C325F1" w:rsidRDefault="00DD6868" w:rsidP="00DD6868">
            <w:pPr>
              <w:pStyle w:val="TableText"/>
              <w:rPr>
                <w:rFonts w:ascii="Public Sans" w:hAnsi="Public Sans" w:cstheme="minorHAnsi"/>
                <w:b/>
                <w:sz w:val="22"/>
                <w:szCs w:val="22"/>
              </w:rPr>
            </w:pPr>
            <w:r w:rsidRPr="00C325F1">
              <w:rPr>
                <w:rFonts w:ascii="Public Sans" w:hAnsi="Public Sans"/>
                <w:sz w:val="22"/>
                <w:szCs w:val="22"/>
              </w:rPr>
              <w:t>Tenants</w:t>
            </w:r>
          </w:p>
        </w:tc>
        <w:tc>
          <w:tcPr>
            <w:tcW w:w="6946" w:type="dxa"/>
            <w:tcBorders>
              <w:top w:val="single" w:sz="8" w:space="0" w:color="BCBEC0"/>
              <w:bottom w:val="single" w:sz="4" w:space="0" w:color="auto"/>
            </w:tcBorders>
          </w:tcPr>
          <w:p w14:paraId="0524CD21" w14:textId="6CF23458" w:rsidR="00DD6868" w:rsidRPr="00C325F1" w:rsidRDefault="00DD6868" w:rsidP="00C325F1">
            <w:pPr>
              <w:pStyle w:val="ListParagraph"/>
              <w:keepNext/>
              <w:keepLines/>
              <w:numPr>
                <w:ilvl w:val="0"/>
                <w:numId w:val="33"/>
              </w:numPr>
              <w:autoSpaceDE w:val="0"/>
              <w:autoSpaceDN w:val="0"/>
              <w:adjustRightInd w:val="0"/>
              <w:spacing w:before="120" w:after="0" w:line="240" w:lineRule="auto"/>
              <w:rPr>
                <w:rFonts w:ascii="Public Sans" w:hAnsi="Public Sans" w:cstheme="minorHAnsi"/>
                <w:b/>
                <w:szCs w:val="22"/>
              </w:rPr>
            </w:pPr>
            <w:r w:rsidRPr="00C325F1">
              <w:rPr>
                <w:rFonts w:ascii="Public Sans" w:hAnsi="Public Sans"/>
                <w:szCs w:val="22"/>
              </w:rPr>
              <w:t>Positive customer experience and clear communication</w:t>
            </w:r>
          </w:p>
        </w:tc>
      </w:tr>
      <w:bookmarkEnd w:id="7"/>
    </w:tbl>
    <w:p w14:paraId="2F08BEE6" w14:textId="77777777" w:rsidR="001F4A2D" w:rsidRPr="00214A77" w:rsidRDefault="001F4A2D" w:rsidP="00142BAB">
      <w:pPr>
        <w:pStyle w:val="Heading1"/>
        <w:rPr>
          <w:rFonts w:ascii="Public Sans" w:hAnsi="Public Sans" w:cstheme="minorHAnsi"/>
          <w:sz w:val="24"/>
          <w:szCs w:val="24"/>
        </w:rPr>
      </w:pPr>
    </w:p>
    <w:p w14:paraId="393D7624" w14:textId="18B33BC5" w:rsidR="00142BAB" w:rsidRPr="00214A77" w:rsidRDefault="00142BAB" w:rsidP="00142BAB">
      <w:pPr>
        <w:pStyle w:val="Heading1"/>
        <w:rPr>
          <w:rFonts w:ascii="Public Sans" w:hAnsi="Public Sans" w:cstheme="minorHAnsi"/>
          <w:sz w:val="24"/>
          <w:szCs w:val="24"/>
        </w:rPr>
      </w:pPr>
      <w:r w:rsidRPr="00214A77">
        <w:rPr>
          <w:rFonts w:ascii="Public Sans" w:hAnsi="Public Sans" w:cstheme="minorHAnsi"/>
          <w:sz w:val="24"/>
          <w:szCs w:val="24"/>
        </w:rPr>
        <w:t>Role dimensions</w:t>
      </w:r>
    </w:p>
    <w:p w14:paraId="05EA2038" w14:textId="77777777" w:rsidR="00142BAB" w:rsidRPr="00214A77" w:rsidRDefault="00142BAB" w:rsidP="008209B6">
      <w:pPr>
        <w:pStyle w:val="Heading2"/>
        <w:rPr>
          <w:rFonts w:ascii="Public Sans" w:hAnsi="Public Sans" w:cstheme="minorHAnsi"/>
          <w:u w:val="single"/>
        </w:rPr>
      </w:pPr>
      <w:r w:rsidRPr="00214A77">
        <w:rPr>
          <w:rFonts w:ascii="Public Sans" w:hAnsi="Public Sans" w:cstheme="minorHAnsi"/>
          <w:u w:val="single"/>
        </w:rPr>
        <w:t>Decision making</w:t>
      </w:r>
    </w:p>
    <w:p w14:paraId="5F9865AA" w14:textId="77777777" w:rsidR="00BB7CA3" w:rsidRPr="00C325F1" w:rsidRDefault="00BB7CA3" w:rsidP="00BB7CA3">
      <w:pPr>
        <w:rPr>
          <w:rFonts w:ascii="Public Sans" w:hAnsi="Public Sans"/>
          <w:szCs w:val="22"/>
        </w:rPr>
      </w:pPr>
      <w:bookmarkStart w:id="8" w:name="_Hlk17372642"/>
      <w:r w:rsidRPr="00C325F1">
        <w:rPr>
          <w:rFonts w:ascii="Public Sans" w:hAnsi="Public Sans"/>
          <w:szCs w:val="22"/>
        </w:rPr>
        <w:t>Expected to operate with autonomy within the context of agreed work assignments and is fully accountable for the quality, integrity and accuracy of advice provided.</w:t>
      </w:r>
      <w:r w:rsidRPr="00C325F1">
        <w:rPr>
          <w:rFonts w:ascii="Public Sans" w:hAnsi="Public Sans"/>
          <w:szCs w:val="22"/>
        </w:rPr>
        <w:br/>
      </w:r>
    </w:p>
    <w:p w14:paraId="748108B7" w14:textId="77777777" w:rsidR="00BB7CA3" w:rsidRPr="00C325F1" w:rsidRDefault="00BB7CA3" w:rsidP="00BB7CA3">
      <w:pPr>
        <w:rPr>
          <w:rFonts w:ascii="Public Sans" w:hAnsi="Public Sans"/>
          <w:szCs w:val="22"/>
        </w:rPr>
      </w:pPr>
      <w:r w:rsidRPr="00C325F1">
        <w:rPr>
          <w:rFonts w:ascii="Public Sans" w:hAnsi="Public Sans"/>
          <w:szCs w:val="22"/>
        </w:rPr>
        <w:t>The ability to exercise delegations are subject to:</w:t>
      </w:r>
      <w:r w:rsidRPr="00C325F1">
        <w:rPr>
          <w:rFonts w:ascii="Public Sans" w:hAnsi="Public Sans"/>
          <w:szCs w:val="22"/>
        </w:rPr>
        <w:br/>
      </w:r>
    </w:p>
    <w:p w14:paraId="15384C25" w14:textId="77777777" w:rsidR="00BB7CA3" w:rsidRPr="00C325F1" w:rsidRDefault="00BB7CA3" w:rsidP="00BB7CA3">
      <w:pPr>
        <w:ind w:left="720"/>
        <w:rPr>
          <w:rFonts w:ascii="Public Sans" w:hAnsi="Public Sans" w:cs="Arial"/>
          <w:szCs w:val="22"/>
        </w:rPr>
      </w:pPr>
      <w:r w:rsidRPr="00C325F1">
        <w:rPr>
          <w:rFonts w:ascii="Public Sans" w:hAnsi="Public Sans"/>
          <w:szCs w:val="22"/>
        </w:rPr>
        <w:t>• restrictions outlined in the delegation schedule and/or guidelines,</w:t>
      </w:r>
      <w:r w:rsidRPr="00C325F1">
        <w:rPr>
          <w:rFonts w:ascii="Public Sans" w:hAnsi="Public Sans"/>
          <w:szCs w:val="22"/>
        </w:rPr>
        <w:br/>
        <w:t>• any direction, policy or procedure provided from your reporting officer (or higher)</w:t>
      </w:r>
      <w:r w:rsidRPr="00C325F1">
        <w:rPr>
          <w:rFonts w:ascii="Public Sans" w:hAnsi="Public Sans"/>
          <w:szCs w:val="22"/>
        </w:rPr>
        <w:br/>
        <w:t xml:space="preserve">  restricting your use of delegations.</w:t>
      </w:r>
    </w:p>
    <w:bookmarkEnd w:id="8"/>
    <w:p w14:paraId="01E2AF5B" w14:textId="77777777" w:rsidR="006F390F" w:rsidRPr="00214A77" w:rsidRDefault="006F390F" w:rsidP="008209B6">
      <w:pPr>
        <w:pStyle w:val="Heading2"/>
        <w:rPr>
          <w:rFonts w:ascii="Public Sans" w:hAnsi="Public Sans" w:cstheme="minorHAnsi"/>
          <w:b w:val="0"/>
          <w:bCs w:val="0"/>
          <w:iCs w:val="0"/>
          <w:color w:val="auto"/>
          <w:sz w:val="22"/>
          <w:szCs w:val="22"/>
        </w:rPr>
      </w:pPr>
    </w:p>
    <w:p w14:paraId="706DF392" w14:textId="77777777" w:rsidR="00C31C1C" w:rsidRPr="00214A77" w:rsidRDefault="00C31C1C" w:rsidP="008209B6">
      <w:pPr>
        <w:pStyle w:val="Heading2"/>
        <w:rPr>
          <w:rFonts w:ascii="Public Sans" w:hAnsi="Public Sans" w:cstheme="minorHAnsi"/>
          <w:u w:val="single"/>
        </w:rPr>
      </w:pPr>
    </w:p>
    <w:p w14:paraId="45262D1D" w14:textId="77777777" w:rsidR="00142BAB" w:rsidRPr="00214A77" w:rsidRDefault="00142BAB" w:rsidP="008209B6">
      <w:pPr>
        <w:pStyle w:val="Heading2"/>
        <w:rPr>
          <w:rFonts w:ascii="Public Sans" w:hAnsi="Public Sans" w:cstheme="minorHAnsi"/>
          <w:u w:val="single"/>
        </w:rPr>
      </w:pPr>
      <w:r w:rsidRPr="00214A77">
        <w:rPr>
          <w:rFonts w:ascii="Public Sans" w:hAnsi="Public Sans" w:cstheme="minorHAnsi"/>
          <w:u w:val="single"/>
        </w:rPr>
        <w:t>Reporting line</w:t>
      </w:r>
    </w:p>
    <w:p w14:paraId="5A1643C0" w14:textId="77777777" w:rsidR="00D71281" w:rsidRPr="00C325F1" w:rsidRDefault="00EF4164" w:rsidP="00D71281">
      <w:pPr>
        <w:rPr>
          <w:rFonts w:ascii="Public Sans" w:hAnsi="Public Sans"/>
          <w:szCs w:val="22"/>
        </w:rPr>
      </w:pPr>
      <w:bookmarkStart w:id="9" w:name="ReportingLine"/>
      <w:bookmarkEnd w:id="9"/>
      <w:r w:rsidRPr="00C325F1">
        <w:rPr>
          <w:rFonts w:ascii="Public Sans" w:hAnsi="Public Sans" w:cstheme="minorHAnsi"/>
          <w:szCs w:val="22"/>
        </w:rPr>
        <w:t xml:space="preserve">The role reports to the </w:t>
      </w:r>
      <w:r w:rsidR="00D71281" w:rsidRPr="00C325F1">
        <w:rPr>
          <w:rFonts w:ascii="Public Sans" w:hAnsi="Public Sans"/>
          <w:szCs w:val="22"/>
        </w:rPr>
        <w:t>Asset Performance Supervisor.</w:t>
      </w:r>
    </w:p>
    <w:p w14:paraId="649D92DD" w14:textId="2331FCE3" w:rsidR="006F390F" w:rsidRPr="00214A77" w:rsidRDefault="006F390F" w:rsidP="0003748A">
      <w:pPr>
        <w:pStyle w:val="Heading2"/>
        <w:rPr>
          <w:rFonts w:ascii="Public Sans" w:hAnsi="Public Sans" w:cstheme="minorHAnsi"/>
          <w:b w:val="0"/>
          <w:bCs w:val="0"/>
          <w:iCs w:val="0"/>
          <w:color w:val="auto"/>
          <w:sz w:val="22"/>
          <w:szCs w:val="22"/>
        </w:rPr>
      </w:pPr>
    </w:p>
    <w:p w14:paraId="0C18269E" w14:textId="77777777" w:rsidR="00C31C1C" w:rsidRPr="00214A77" w:rsidRDefault="00C31C1C" w:rsidP="0003748A">
      <w:pPr>
        <w:pStyle w:val="Heading2"/>
        <w:rPr>
          <w:rFonts w:ascii="Public Sans" w:hAnsi="Public Sans" w:cstheme="minorHAnsi"/>
          <w:u w:val="single"/>
        </w:rPr>
      </w:pPr>
    </w:p>
    <w:p w14:paraId="158E3851" w14:textId="77777777" w:rsidR="0003748A" w:rsidRPr="00214A77" w:rsidRDefault="0003748A" w:rsidP="0003748A">
      <w:pPr>
        <w:pStyle w:val="Heading2"/>
        <w:rPr>
          <w:rFonts w:ascii="Public Sans" w:hAnsi="Public Sans" w:cstheme="minorHAnsi"/>
          <w:u w:val="single"/>
        </w:rPr>
      </w:pPr>
      <w:r w:rsidRPr="00214A77">
        <w:rPr>
          <w:rFonts w:ascii="Public Sans" w:hAnsi="Public Sans" w:cstheme="minorHAnsi"/>
          <w:u w:val="single"/>
        </w:rPr>
        <w:t>Direct reports</w:t>
      </w:r>
    </w:p>
    <w:p w14:paraId="0C1348C1" w14:textId="77777777" w:rsidR="00513560" w:rsidRPr="00214A77" w:rsidRDefault="001C406E" w:rsidP="00513560">
      <w:pPr>
        <w:rPr>
          <w:rFonts w:ascii="Public Sans" w:hAnsi="Public Sans" w:cstheme="minorHAnsi"/>
          <w:szCs w:val="26"/>
        </w:rPr>
      </w:pPr>
      <w:r w:rsidRPr="00214A77">
        <w:rPr>
          <w:rFonts w:ascii="Public Sans" w:hAnsi="Public Sans" w:cstheme="minorHAnsi"/>
        </w:rPr>
        <w:t xml:space="preserve">No of </w:t>
      </w:r>
      <w:r w:rsidR="004E4265" w:rsidRPr="00214A77">
        <w:rPr>
          <w:rFonts w:ascii="Public Sans" w:hAnsi="Public Sans" w:cstheme="minorHAnsi"/>
        </w:rPr>
        <w:t>d</w:t>
      </w:r>
      <w:r w:rsidRPr="00214A77">
        <w:rPr>
          <w:rFonts w:ascii="Public Sans" w:hAnsi="Public Sans" w:cstheme="minorHAnsi"/>
        </w:rPr>
        <w:t xml:space="preserve">irect reports </w:t>
      </w:r>
      <w:r w:rsidR="00513560" w:rsidRPr="00214A77">
        <w:rPr>
          <w:rFonts w:ascii="Public Sans" w:hAnsi="Public Sans" w:cstheme="minorHAnsi"/>
        </w:rPr>
        <w:t>TBC or Nil</w:t>
      </w:r>
    </w:p>
    <w:p w14:paraId="5ADAD8F9" w14:textId="77777777" w:rsidR="006F390F" w:rsidRPr="00214A77" w:rsidRDefault="006F390F" w:rsidP="0003748A">
      <w:pPr>
        <w:pStyle w:val="Heading2"/>
        <w:rPr>
          <w:rFonts w:ascii="Public Sans" w:hAnsi="Public Sans" w:cstheme="minorHAnsi"/>
          <w:b w:val="0"/>
          <w:bCs w:val="0"/>
          <w:iCs w:val="0"/>
          <w:color w:val="auto"/>
          <w:sz w:val="22"/>
          <w:szCs w:val="22"/>
        </w:rPr>
      </w:pPr>
    </w:p>
    <w:p w14:paraId="18C29F87" w14:textId="77777777" w:rsidR="0003748A" w:rsidRPr="00214A77" w:rsidRDefault="0003748A" w:rsidP="0003748A">
      <w:pPr>
        <w:pStyle w:val="Heading2"/>
        <w:rPr>
          <w:rFonts w:ascii="Public Sans" w:hAnsi="Public Sans" w:cstheme="minorHAnsi"/>
          <w:u w:val="single"/>
        </w:rPr>
      </w:pPr>
      <w:r w:rsidRPr="00214A77">
        <w:rPr>
          <w:rFonts w:ascii="Public Sans" w:hAnsi="Public Sans" w:cstheme="minorHAnsi"/>
          <w:u w:val="single"/>
        </w:rPr>
        <w:t>Budget/Expenditure</w:t>
      </w:r>
    </w:p>
    <w:p w14:paraId="7D6EB410" w14:textId="45980DBE" w:rsidR="00513560" w:rsidRPr="00214A77" w:rsidRDefault="00513560" w:rsidP="00513560">
      <w:pPr>
        <w:rPr>
          <w:rFonts w:ascii="Public Sans" w:hAnsi="Public Sans" w:cstheme="minorHAnsi"/>
          <w:szCs w:val="26"/>
        </w:rPr>
      </w:pPr>
      <w:bookmarkStart w:id="10" w:name="Budget"/>
      <w:bookmarkEnd w:id="10"/>
      <w:r w:rsidRPr="00214A77">
        <w:rPr>
          <w:rFonts w:ascii="Public Sans" w:hAnsi="Public Sans" w:cstheme="minorHAnsi"/>
        </w:rPr>
        <w:t>Nil</w:t>
      </w:r>
    </w:p>
    <w:p w14:paraId="1AFEC898" w14:textId="77777777" w:rsidR="00513560" w:rsidRPr="00214A77" w:rsidRDefault="00513560" w:rsidP="00A0734A">
      <w:pPr>
        <w:pStyle w:val="Heading1"/>
        <w:rPr>
          <w:rFonts w:ascii="Public Sans" w:hAnsi="Public Sans" w:cstheme="minorHAnsi"/>
          <w:b w:val="0"/>
          <w:bCs w:val="0"/>
          <w:kern w:val="0"/>
          <w:sz w:val="22"/>
          <w:szCs w:val="22"/>
        </w:rPr>
      </w:pPr>
    </w:p>
    <w:p w14:paraId="3B622F95" w14:textId="77777777" w:rsidR="00A0734A" w:rsidRPr="00214A77" w:rsidRDefault="00A0734A" w:rsidP="00A0734A">
      <w:pPr>
        <w:pStyle w:val="Heading1"/>
        <w:rPr>
          <w:rFonts w:ascii="Public Sans" w:hAnsi="Public Sans" w:cstheme="minorHAnsi"/>
          <w:sz w:val="24"/>
          <w:szCs w:val="24"/>
        </w:rPr>
      </w:pPr>
      <w:r w:rsidRPr="00214A77">
        <w:rPr>
          <w:rFonts w:ascii="Public Sans" w:hAnsi="Public Sans" w:cstheme="minorHAnsi"/>
          <w:sz w:val="24"/>
          <w:szCs w:val="24"/>
        </w:rPr>
        <w:t>Key knowledge and experience</w:t>
      </w:r>
    </w:p>
    <w:p w14:paraId="1E45166A" w14:textId="77777777" w:rsidR="000C0567" w:rsidRPr="00C325F1" w:rsidRDefault="000C0567" w:rsidP="000C0EA6">
      <w:pPr>
        <w:pStyle w:val="ListBullet"/>
        <w:numPr>
          <w:ilvl w:val="0"/>
          <w:numId w:val="33"/>
        </w:numPr>
        <w:rPr>
          <w:rFonts w:ascii="Public Sans" w:hAnsi="Public Sans"/>
          <w:szCs w:val="22"/>
          <w:lang w:eastAsia="en-AU"/>
        </w:rPr>
      </w:pPr>
      <w:r w:rsidRPr="00C325F1">
        <w:rPr>
          <w:rFonts w:ascii="Public Sans" w:hAnsi="Public Sans"/>
          <w:szCs w:val="22"/>
        </w:rPr>
        <w:t>Sound building experience or exposure, together with experience in contract administration including preparing quotations or estimates.</w:t>
      </w:r>
    </w:p>
    <w:p w14:paraId="5B79A5D1" w14:textId="77777777" w:rsidR="000C0567" w:rsidRPr="00C325F1" w:rsidRDefault="000C0567" w:rsidP="000C0EA6">
      <w:pPr>
        <w:pStyle w:val="ListBullet"/>
        <w:numPr>
          <w:ilvl w:val="0"/>
          <w:numId w:val="33"/>
        </w:numPr>
        <w:rPr>
          <w:rFonts w:ascii="Public Sans" w:hAnsi="Public Sans"/>
          <w:szCs w:val="22"/>
          <w:lang w:eastAsia="en-AU"/>
        </w:rPr>
      </w:pPr>
      <w:r w:rsidRPr="00C325F1">
        <w:rPr>
          <w:rFonts w:ascii="Public Sans" w:hAnsi="Public Sans"/>
          <w:szCs w:val="22"/>
        </w:rPr>
        <w:t>Knowledge of Contract requirements, standards and policies together with the capacity to interpret and apply Contract requirements, standards and policies.</w:t>
      </w:r>
    </w:p>
    <w:p w14:paraId="64DB1D70" w14:textId="77777777" w:rsidR="000C0567" w:rsidRPr="00C325F1" w:rsidRDefault="000C0567" w:rsidP="000C0EA6">
      <w:pPr>
        <w:pStyle w:val="ListBullet"/>
        <w:numPr>
          <w:ilvl w:val="0"/>
          <w:numId w:val="33"/>
        </w:numPr>
        <w:rPr>
          <w:rFonts w:ascii="Public Sans" w:hAnsi="Public Sans"/>
          <w:szCs w:val="22"/>
          <w:lang w:eastAsia="en-AU"/>
        </w:rPr>
      </w:pPr>
      <w:r w:rsidRPr="00C325F1">
        <w:rPr>
          <w:rFonts w:ascii="Public Sans" w:hAnsi="Public Sans"/>
          <w:szCs w:val="22"/>
        </w:rPr>
        <w:t>Current working knowledge of the Australian Building Codes.</w:t>
      </w:r>
    </w:p>
    <w:p w14:paraId="40C84218" w14:textId="45053BB6" w:rsidR="00A0734A" w:rsidRPr="00C325F1" w:rsidRDefault="000C0567" w:rsidP="000C0EA6">
      <w:pPr>
        <w:pStyle w:val="Heading1"/>
        <w:numPr>
          <w:ilvl w:val="0"/>
          <w:numId w:val="33"/>
        </w:numPr>
        <w:rPr>
          <w:rFonts w:ascii="Public Sans" w:hAnsi="Public Sans" w:cstheme="minorHAnsi"/>
          <w:sz w:val="22"/>
          <w:szCs w:val="22"/>
        </w:rPr>
      </w:pPr>
      <w:r w:rsidRPr="00C325F1">
        <w:rPr>
          <w:rFonts w:ascii="Public Sans" w:hAnsi="Public Sans"/>
          <w:sz w:val="22"/>
          <w:szCs w:val="22"/>
        </w:rPr>
        <w:t>Intermediate MS Word and Excel with MS Project skills</w:t>
      </w:r>
    </w:p>
    <w:p w14:paraId="5D9C59D3" w14:textId="77777777" w:rsidR="0003748A" w:rsidRPr="000C0EA6" w:rsidRDefault="0003748A" w:rsidP="000C0EA6">
      <w:pPr>
        <w:pStyle w:val="Heading1"/>
        <w:numPr>
          <w:ilvl w:val="0"/>
          <w:numId w:val="33"/>
        </w:numPr>
        <w:rPr>
          <w:rFonts w:ascii="Public Sans" w:hAnsi="Public Sans" w:cstheme="minorHAnsi"/>
          <w:sz w:val="22"/>
          <w:szCs w:val="22"/>
        </w:rPr>
      </w:pPr>
      <w:r w:rsidRPr="000C0EA6">
        <w:rPr>
          <w:rFonts w:ascii="Public Sans" w:hAnsi="Public Sans" w:cstheme="minorHAnsi"/>
          <w:sz w:val="22"/>
          <w:szCs w:val="22"/>
        </w:rPr>
        <w:t>Essential requirements</w:t>
      </w:r>
    </w:p>
    <w:p w14:paraId="31CDCD3D" w14:textId="77777777" w:rsidR="00FB601B" w:rsidRPr="000C0EA6" w:rsidRDefault="00FB601B" w:rsidP="000C0EA6">
      <w:pPr>
        <w:pStyle w:val="ListBullet"/>
        <w:numPr>
          <w:ilvl w:val="0"/>
          <w:numId w:val="33"/>
        </w:numPr>
        <w:rPr>
          <w:rFonts w:ascii="Public Sans" w:hAnsi="Public Sans"/>
          <w:szCs w:val="22"/>
          <w:lang w:eastAsia="en-AU"/>
        </w:rPr>
      </w:pPr>
      <w:r w:rsidRPr="000C0EA6">
        <w:rPr>
          <w:rFonts w:ascii="Public Sans" w:hAnsi="Public Sans"/>
          <w:szCs w:val="22"/>
        </w:rPr>
        <w:t>Understanding of the Australian Building Codes, Australian Standards, Government or commercial probity and contracting standards.</w:t>
      </w:r>
    </w:p>
    <w:p w14:paraId="3F475CD9" w14:textId="77777777" w:rsidR="00FB601B" w:rsidRPr="000C0EA6" w:rsidRDefault="00FB601B" w:rsidP="000C0EA6">
      <w:pPr>
        <w:pStyle w:val="ListBullet"/>
        <w:numPr>
          <w:ilvl w:val="0"/>
          <w:numId w:val="33"/>
        </w:numPr>
        <w:rPr>
          <w:rFonts w:ascii="Public Sans" w:hAnsi="Public Sans"/>
          <w:szCs w:val="22"/>
          <w:lang w:eastAsia="en-AU"/>
        </w:rPr>
      </w:pPr>
      <w:r w:rsidRPr="000C0EA6">
        <w:rPr>
          <w:rFonts w:ascii="Public Sans" w:hAnsi="Public Sans"/>
          <w:szCs w:val="22"/>
        </w:rPr>
        <w:t>Relevant qualification and/or sound construction building maintenance and/or building construction experience/exposure, together with field inspection experience and measurement of performance against standards.</w:t>
      </w:r>
    </w:p>
    <w:p w14:paraId="2FC1D9CF" w14:textId="77777777" w:rsidR="00FB601B" w:rsidRPr="000C0EA6" w:rsidRDefault="00FB601B" w:rsidP="000C0EA6">
      <w:pPr>
        <w:pStyle w:val="ListBullet"/>
        <w:numPr>
          <w:ilvl w:val="0"/>
          <w:numId w:val="33"/>
        </w:numPr>
        <w:rPr>
          <w:rFonts w:ascii="Public Sans" w:hAnsi="Public Sans"/>
          <w:szCs w:val="22"/>
          <w:lang w:eastAsia="en-AU"/>
        </w:rPr>
      </w:pPr>
      <w:r w:rsidRPr="000C0EA6">
        <w:rPr>
          <w:rFonts w:ascii="Public Sans" w:hAnsi="Public Sans"/>
          <w:szCs w:val="22"/>
        </w:rPr>
        <w:t>Current driver’s license.</w:t>
      </w:r>
    </w:p>
    <w:p w14:paraId="3ACDA008" w14:textId="77777777" w:rsidR="00FB601B" w:rsidRPr="000C0EA6" w:rsidRDefault="00FB601B" w:rsidP="000C0EA6">
      <w:pPr>
        <w:pStyle w:val="ListBullet"/>
        <w:numPr>
          <w:ilvl w:val="0"/>
          <w:numId w:val="33"/>
        </w:numPr>
        <w:rPr>
          <w:rFonts w:ascii="Public Sans" w:hAnsi="Public Sans"/>
          <w:szCs w:val="22"/>
          <w:lang w:eastAsia="en-AU"/>
        </w:rPr>
      </w:pPr>
      <w:r w:rsidRPr="000C0EA6">
        <w:rPr>
          <w:rFonts w:ascii="Public Sans" w:hAnsi="Public Sans"/>
          <w:szCs w:val="22"/>
        </w:rPr>
        <w:t>Desirable – experience in compliance inspections of building essential services.</w:t>
      </w:r>
    </w:p>
    <w:p w14:paraId="522EDBF4" w14:textId="77777777" w:rsidR="003F1151" w:rsidRPr="00214A77" w:rsidRDefault="003F1151" w:rsidP="0042689D">
      <w:pPr>
        <w:rPr>
          <w:rFonts w:ascii="Public Sans" w:hAnsi="Public Sans" w:cstheme="minorHAnsi"/>
        </w:rPr>
      </w:pPr>
    </w:p>
    <w:p w14:paraId="6AB8F37C" w14:textId="77777777" w:rsidR="003F1151" w:rsidRPr="00214A77" w:rsidRDefault="003F1151" w:rsidP="003F1151">
      <w:pPr>
        <w:rPr>
          <w:rFonts w:ascii="Public Sans" w:hAnsi="Public Sans" w:cstheme="minorHAnsi"/>
        </w:rPr>
      </w:pPr>
    </w:p>
    <w:p w14:paraId="4B3A22C8" w14:textId="77777777" w:rsidR="003F1151" w:rsidRPr="00214A77" w:rsidRDefault="003F1151" w:rsidP="003F1151">
      <w:pPr>
        <w:jc w:val="both"/>
        <w:rPr>
          <w:rFonts w:ascii="Public Sans" w:hAnsi="Public Sans" w:cstheme="minorHAnsi"/>
        </w:rPr>
      </w:pPr>
      <w:bookmarkStart w:id="11" w:name="EssentialReqs"/>
      <w:bookmarkEnd w:id="11"/>
      <w:r w:rsidRPr="00214A77">
        <w:rPr>
          <w:rFonts w:ascii="Public Sans" w:hAnsi="Public Sans" w:cstheme="minorHAnsi"/>
        </w:rPr>
        <w:t>Appointments are subject to reference checks. Some roles may also require the following checks/ clearances:</w:t>
      </w:r>
    </w:p>
    <w:p w14:paraId="10552B99" w14:textId="77777777" w:rsidR="003F1151" w:rsidRPr="00214A77" w:rsidRDefault="003F1151" w:rsidP="003F1151">
      <w:pPr>
        <w:numPr>
          <w:ilvl w:val="0"/>
          <w:numId w:val="29"/>
        </w:numPr>
        <w:spacing w:before="120" w:line="240" w:lineRule="auto"/>
        <w:jc w:val="both"/>
        <w:rPr>
          <w:rFonts w:ascii="Public Sans" w:hAnsi="Public Sans" w:cstheme="minorHAnsi"/>
          <w:bCs/>
        </w:rPr>
      </w:pPr>
      <w:r w:rsidRPr="00214A77">
        <w:rPr>
          <w:rFonts w:ascii="Public Sans" w:hAnsi="Public Sans" w:cstheme="minorHAnsi"/>
          <w:bCs/>
        </w:rPr>
        <w:t>National Criminal History Record Check in accordance with the Disability Inclusion Act 2014</w:t>
      </w:r>
    </w:p>
    <w:p w14:paraId="2E76575D" w14:textId="77777777" w:rsidR="003F1151" w:rsidRPr="00214A77" w:rsidRDefault="003F1151" w:rsidP="003F1151">
      <w:pPr>
        <w:numPr>
          <w:ilvl w:val="0"/>
          <w:numId w:val="29"/>
        </w:numPr>
        <w:spacing w:before="120" w:line="240" w:lineRule="auto"/>
        <w:jc w:val="both"/>
        <w:rPr>
          <w:rFonts w:ascii="Public Sans" w:hAnsi="Public Sans" w:cstheme="minorHAnsi"/>
          <w:bCs/>
        </w:rPr>
      </w:pPr>
      <w:r w:rsidRPr="00214A77">
        <w:rPr>
          <w:rFonts w:ascii="Public Sans" w:hAnsi="Public Sans" w:cstheme="minorHAnsi"/>
          <w:bCs/>
        </w:rPr>
        <w:t>Working with Children Check clearance in accordance with the Child Protection (Working with Children) Act 2012</w:t>
      </w:r>
    </w:p>
    <w:p w14:paraId="0D0248E7" w14:textId="77777777" w:rsidR="004E4265" w:rsidRPr="00214A77" w:rsidRDefault="004E4265">
      <w:pPr>
        <w:spacing w:after="0" w:line="240" w:lineRule="auto"/>
        <w:rPr>
          <w:rFonts w:ascii="Public Sans" w:hAnsi="Public Sans" w:cstheme="minorHAnsi"/>
          <w:sz w:val="24"/>
          <w:szCs w:val="24"/>
        </w:rPr>
      </w:pPr>
    </w:p>
    <w:p w14:paraId="46BD8AD3" w14:textId="77777777" w:rsidR="00DE0533" w:rsidRPr="00214A77" w:rsidRDefault="00DE0533" w:rsidP="00DE0533">
      <w:pPr>
        <w:pStyle w:val="Heading1"/>
        <w:rPr>
          <w:rFonts w:ascii="Public Sans" w:hAnsi="Public Sans" w:cstheme="minorHAnsi"/>
          <w:sz w:val="24"/>
          <w:szCs w:val="24"/>
        </w:rPr>
      </w:pPr>
      <w:bookmarkStart w:id="12" w:name="_Hlk219878438"/>
      <w:r w:rsidRPr="00214A77">
        <w:rPr>
          <w:rFonts w:ascii="Public Sans" w:hAnsi="Public Sans" w:cstheme="minorHAnsi"/>
          <w:sz w:val="24"/>
          <w:szCs w:val="24"/>
        </w:rPr>
        <w:t>Capabilities for the role</w:t>
      </w:r>
    </w:p>
    <w:p w14:paraId="7083AC9F" w14:textId="77777777" w:rsidR="00DE0533" w:rsidRPr="00214A77" w:rsidRDefault="00DE0533" w:rsidP="00DE0533">
      <w:pPr>
        <w:pStyle w:val="PlainText"/>
        <w:spacing w:before="62" w:line="276" w:lineRule="auto"/>
        <w:rPr>
          <w:rFonts w:ascii="Public Sans" w:hAnsi="Public Sans" w:cstheme="minorHAnsi"/>
          <w:sz w:val="22"/>
          <w:szCs w:val="22"/>
        </w:rPr>
      </w:pPr>
      <w:r w:rsidRPr="00214A77">
        <w:rPr>
          <w:rFonts w:ascii="Public Sans" w:hAnsi="Public Sans" w:cstheme="minorHAnsi"/>
          <w:sz w:val="22"/>
          <w:szCs w:val="22"/>
        </w:rPr>
        <w:t xml:space="preserve">The </w:t>
      </w:r>
      <w:hyperlink r:id="rId11" w:history="1">
        <w:r w:rsidRPr="00214A77">
          <w:rPr>
            <w:rStyle w:val="Hyperlink"/>
            <w:rFonts w:ascii="Public Sans" w:hAnsi="Public Sans" w:cstheme="minorHAnsi"/>
            <w:sz w:val="22"/>
            <w:szCs w:val="22"/>
          </w:rPr>
          <w:t>NSW public sector capability framework</w:t>
        </w:r>
      </w:hyperlink>
      <w:r w:rsidRPr="00214A77">
        <w:rPr>
          <w:rFonts w:ascii="Public Sans" w:hAnsi="Public Sans" w:cstheme="minorHAnsi"/>
          <w:sz w:val="22"/>
          <w:szCs w:val="22"/>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06824627" w14:textId="77777777" w:rsidR="00DE0533" w:rsidRPr="00214A77" w:rsidRDefault="00DE0533" w:rsidP="00DE0533">
      <w:pPr>
        <w:pStyle w:val="PlainText"/>
        <w:spacing w:before="62" w:line="276" w:lineRule="auto"/>
        <w:rPr>
          <w:rFonts w:ascii="Public Sans" w:hAnsi="Public Sans" w:cstheme="minorHAnsi"/>
          <w:sz w:val="22"/>
          <w:szCs w:val="22"/>
        </w:rPr>
      </w:pPr>
      <w:r w:rsidRPr="00214A77">
        <w:rPr>
          <w:rFonts w:ascii="Public Sans" w:hAnsi="Public Sans" w:cstheme="minorHAnsi"/>
          <w:sz w:val="22"/>
          <w:szCs w:val="22"/>
        </w:rPr>
        <w:t>The capabilities are separated into focus capabilities and complementary capabilities</w:t>
      </w:r>
    </w:p>
    <w:p w14:paraId="4EC9F958" w14:textId="77777777" w:rsidR="00DE0533" w:rsidRPr="00214A77" w:rsidRDefault="00DE0533" w:rsidP="00DE0533">
      <w:pPr>
        <w:pStyle w:val="PlainText"/>
        <w:spacing w:before="62" w:line="276" w:lineRule="auto"/>
        <w:rPr>
          <w:rFonts w:ascii="Public Sans" w:hAnsi="Public Sans" w:cstheme="minorHAnsi"/>
          <w:b/>
          <w:bCs/>
          <w:iCs/>
          <w:sz w:val="22"/>
          <w:szCs w:val="22"/>
        </w:rPr>
      </w:pPr>
      <w:r w:rsidRPr="00214A77">
        <w:rPr>
          <w:rFonts w:ascii="Public Sans" w:hAnsi="Public Sans" w:cstheme="minorHAnsi"/>
          <w:b/>
          <w:bCs/>
          <w:iCs/>
          <w:sz w:val="22"/>
          <w:szCs w:val="22"/>
        </w:rPr>
        <w:t>Focus capabilities</w:t>
      </w:r>
      <w:r w:rsidRPr="00214A77">
        <w:rPr>
          <w:rFonts w:ascii="Public Sans" w:hAnsi="Public Sans" w:cstheme="minorHAnsi"/>
          <w:b/>
          <w:bCs/>
          <w:iCs/>
          <w:sz w:val="22"/>
          <w:szCs w:val="22"/>
        </w:rPr>
        <w:tab/>
      </w:r>
    </w:p>
    <w:p w14:paraId="356F8122" w14:textId="77777777" w:rsidR="00DE0533" w:rsidRPr="00214A77" w:rsidRDefault="00DE0533" w:rsidP="00DE0533">
      <w:pPr>
        <w:pStyle w:val="PlainText"/>
        <w:rPr>
          <w:rFonts w:ascii="Public Sans" w:hAnsi="Public Sans" w:cstheme="minorHAnsi"/>
          <w:sz w:val="22"/>
          <w:szCs w:val="22"/>
          <w:lang w:val="en-US"/>
        </w:rPr>
      </w:pPr>
      <w:r w:rsidRPr="00214A77">
        <w:rPr>
          <w:rFonts w:ascii="Public Sans" w:hAnsi="Public Sans" w:cstheme="minorHAnsi"/>
          <w:i/>
          <w:sz w:val="22"/>
          <w:szCs w:val="22"/>
          <w:lang w:val="en-US"/>
        </w:rPr>
        <w:t>Focus capabilities</w:t>
      </w:r>
      <w:r w:rsidRPr="00214A77">
        <w:rPr>
          <w:rFonts w:ascii="Public Sans" w:hAnsi="Public Sans" w:cstheme="minorHAnsi"/>
          <w:sz w:val="22"/>
          <w:szCs w:val="22"/>
          <w:lang w:val="en-US"/>
        </w:rPr>
        <w:t xml:space="preserve"> are the capabilities considered the most important for effective performance of the role. These capabilities will be assessed at recruitment. </w:t>
      </w:r>
    </w:p>
    <w:p w14:paraId="11B9B8DD" w14:textId="77777777" w:rsidR="00DE0533" w:rsidRPr="00214A77" w:rsidRDefault="00DE0533" w:rsidP="00DE0533">
      <w:pPr>
        <w:pStyle w:val="PlainText"/>
        <w:rPr>
          <w:rFonts w:ascii="Public Sans" w:hAnsi="Public Sans" w:cstheme="minorHAnsi"/>
          <w:sz w:val="22"/>
          <w:szCs w:val="22"/>
          <w:lang w:val="en-US"/>
        </w:rPr>
      </w:pPr>
      <w:r w:rsidRPr="00214A77">
        <w:rPr>
          <w:rFonts w:ascii="Public Sans" w:hAnsi="Public Sans" w:cstheme="minorHAnsi"/>
          <w:sz w:val="22"/>
          <w:szCs w:val="22"/>
          <w:lang w:val="en-US"/>
        </w:rPr>
        <w:t>The focus capabilities for this role are shown below with a brief explanation of what each capability covers and the indicators describing the types of behaviours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17"/>
        <w:gridCol w:w="58"/>
        <w:gridCol w:w="141"/>
        <w:gridCol w:w="4395"/>
        <w:gridCol w:w="141"/>
        <w:gridCol w:w="1560"/>
        <w:gridCol w:w="25"/>
      </w:tblGrid>
      <w:tr w:rsidR="00DE0533" w:rsidRPr="00214A77" w14:paraId="1B4723EE" w14:textId="77777777" w:rsidTr="00991532">
        <w:trPr>
          <w:cnfStyle w:val="100000000000" w:firstRow="1" w:lastRow="0" w:firstColumn="0" w:lastColumn="0" w:oddVBand="0" w:evenVBand="0" w:oddHBand="0" w:evenHBand="0" w:firstRowFirstColumn="0" w:firstRowLastColumn="0" w:lastRowFirstColumn="0" w:lastRowLastColumn="0"/>
          <w:tblHeader/>
        </w:trPr>
        <w:tc>
          <w:tcPr>
            <w:tcW w:w="10714" w:type="dxa"/>
            <w:gridSpan w:val="9"/>
            <w:hideMark/>
          </w:tcPr>
          <w:p w14:paraId="1CF5C304" w14:textId="77777777" w:rsidR="00DE0533" w:rsidRPr="00214A77" w:rsidRDefault="00DE0533" w:rsidP="00644BDE">
            <w:pPr>
              <w:pStyle w:val="TableTextWhite0"/>
              <w:keepNext/>
              <w:jc w:val="both"/>
              <w:rPr>
                <w:rFonts w:ascii="Public Sans" w:hAnsi="Public Sans"/>
                <w:sz w:val="20"/>
              </w:rPr>
            </w:pPr>
            <w:r w:rsidRPr="00214A77">
              <w:rPr>
                <w:rFonts w:ascii="Public Sans" w:hAnsi="Public Sans"/>
                <w:sz w:val="24"/>
                <w:szCs w:val="24"/>
              </w:rPr>
              <w:t>FOCUS CAPABILITIES</w:t>
            </w:r>
          </w:p>
        </w:tc>
      </w:tr>
      <w:tr w:rsidR="00DE0533" w:rsidRPr="00214A77" w14:paraId="759CEA7C" w14:textId="77777777" w:rsidTr="00991532">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133A3323" w14:textId="77777777" w:rsidR="00DE0533" w:rsidRPr="00214A77" w:rsidRDefault="00DE0533" w:rsidP="00644BDE">
            <w:pPr>
              <w:pStyle w:val="TableText"/>
              <w:keepNext/>
              <w:rPr>
                <w:rFonts w:ascii="Public Sans" w:hAnsi="Public Sans"/>
                <w:b/>
                <w:sz w:val="24"/>
                <w:szCs w:val="24"/>
              </w:rPr>
            </w:pPr>
            <w:r w:rsidRPr="00214A77">
              <w:rPr>
                <w:rFonts w:ascii="Public Sans" w:hAnsi="Public Sans"/>
                <w:b/>
              </w:rPr>
              <w:t>Capability group/sets</w:t>
            </w:r>
          </w:p>
        </w:tc>
        <w:tc>
          <w:tcPr>
            <w:tcW w:w="2977" w:type="dxa"/>
            <w:gridSpan w:val="3"/>
            <w:tcBorders>
              <w:bottom w:val="single" w:sz="12" w:space="0" w:color="auto"/>
            </w:tcBorders>
            <w:shd w:val="clear" w:color="auto" w:fill="BCBEC0"/>
            <w:hideMark/>
          </w:tcPr>
          <w:p w14:paraId="3AC878BE" w14:textId="77777777" w:rsidR="00DE0533" w:rsidRPr="00214A77" w:rsidRDefault="00DE0533" w:rsidP="00644BDE">
            <w:pPr>
              <w:pStyle w:val="TableText"/>
              <w:keepNext/>
              <w:rPr>
                <w:rFonts w:ascii="Public Sans" w:hAnsi="Public Sans"/>
                <w:b/>
                <w:sz w:val="24"/>
                <w:szCs w:val="24"/>
              </w:rPr>
            </w:pPr>
            <w:r w:rsidRPr="00214A77">
              <w:rPr>
                <w:rFonts w:ascii="Public Sans" w:hAnsi="Public Sans"/>
                <w:b/>
              </w:rPr>
              <w:t>Capability name</w:t>
            </w:r>
          </w:p>
        </w:tc>
        <w:tc>
          <w:tcPr>
            <w:tcW w:w="141" w:type="dxa"/>
            <w:tcBorders>
              <w:bottom w:val="single" w:sz="12" w:space="0" w:color="auto"/>
            </w:tcBorders>
            <w:shd w:val="clear" w:color="auto" w:fill="BCBEC0"/>
          </w:tcPr>
          <w:p w14:paraId="37CCDF40" w14:textId="77777777" w:rsidR="00DE0533" w:rsidRPr="00214A77" w:rsidRDefault="00DE0533" w:rsidP="00644BDE">
            <w:pPr>
              <w:pStyle w:val="TableText"/>
              <w:keepNext/>
              <w:rPr>
                <w:rFonts w:ascii="Public Sans" w:hAnsi="Public Sans"/>
                <w:b/>
              </w:rPr>
            </w:pPr>
          </w:p>
        </w:tc>
        <w:tc>
          <w:tcPr>
            <w:tcW w:w="4536" w:type="dxa"/>
            <w:gridSpan w:val="2"/>
            <w:tcBorders>
              <w:bottom w:val="single" w:sz="12" w:space="0" w:color="auto"/>
            </w:tcBorders>
            <w:shd w:val="clear" w:color="auto" w:fill="BCBEC0"/>
            <w:hideMark/>
          </w:tcPr>
          <w:p w14:paraId="499D6601" w14:textId="77777777" w:rsidR="00DE0533" w:rsidRPr="00214A77" w:rsidRDefault="00DE0533" w:rsidP="00644BDE">
            <w:pPr>
              <w:pStyle w:val="TableText"/>
              <w:keepNext/>
              <w:rPr>
                <w:rFonts w:ascii="Public Sans" w:hAnsi="Public Sans"/>
                <w:b/>
              </w:rPr>
            </w:pPr>
            <w:r w:rsidRPr="00214A77">
              <w:rPr>
                <w:rFonts w:ascii="Public Sans" w:hAnsi="Public Sans"/>
                <w:b/>
              </w:rPr>
              <w:t>Behavioural indicators</w:t>
            </w:r>
          </w:p>
        </w:tc>
        <w:tc>
          <w:tcPr>
            <w:tcW w:w="1585" w:type="dxa"/>
            <w:gridSpan w:val="2"/>
            <w:tcBorders>
              <w:bottom w:val="single" w:sz="12" w:space="0" w:color="auto"/>
            </w:tcBorders>
            <w:shd w:val="clear" w:color="auto" w:fill="BCBEC0"/>
            <w:hideMark/>
          </w:tcPr>
          <w:p w14:paraId="365F0057" w14:textId="77777777" w:rsidR="00DE0533" w:rsidRPr="00214A77" w:rsidRDefault="00DE0533" w:rsidP="00644BDE">
            <w:pPr>
              <w:pStyle w:val="TableText"/>
              <w:keepNext/>
              <w:jc w:val="both"/>
              <w:rPr>
                <w:rFonts w:ascii="Public Sans" w:hAnsi="Public Sans"/>
                <w:b/>
              </w:rPr>
            </w:pPr>
            <w:r w:rsidRPr="00214A77">
              <w:rPr>
                <w:rFonts w:ascii="Public Sans" w:hAnsi="Public Sans"/>
                <w:b/>
              </w:rPr>
              <w:t>Level</w:t>
            </w:r>
          </w:p>
        </w:tc>
      </w:tr>
      <w:tr w:rsidR="00A71E9E" w:rsidRPr="00214A77" w14:paraId="15B08E7E" w14:textId="77777777" w:rsidTr="00991532">
        <w:trPr>
          <w:gridAfter w:val="1"/>
          <w:wAfter w:w="25" w:type="dxa"/>
        </w:trPr>
        <w:tc>
          <w:tcPr>
            <w:tcW w:w="1475" w:type="dxa"/>
            <w:tcBorders>
              <w:top w:val="single" w:sz="8" w:space="0" w:color="BCBEC0"/>
              <w:left w:val="nil"/>
              <w:bottom w:val="single" w:sz="4" w:space="0" w:color="BCBEC0"/>
              <w:right w:val="nil"/>
            </w:tcBorders>
          </w:tcPr>
          <w:p w14:paraId="1FDC91EE" w14:textId="39C65F57" w:rsidR="00A71E9E" w:rsidRPr="00214A77" w:rsidRDefault="00A71E9E" w:rsidP="00A71E9E">
            <w:pPr>
              <w:keepNext/>
              <w:spacing w:after="0" w:line="240" w:lineRule="auto"/>
              <w:rPr>
                <w:rFonts w:ascii="Public Sans" w:hAnsi="Public Sans"/>
                <w:noProof/>
                <w:sz w:val="20"/>
                <w:lang w:eastAsia="en-AU"/>
              </w:rPr>
            </w:pPr>
            <w:r w:rsidRPr="007601D0">
              <w:rPr>
                <w:rFonts w:ascii="Public Sans" w:hAnsi="Public Sans"/>
                <w:noProof/>
                <w:szCs w:val="22"/>
              </w:rPr>
              <w:drawing>
                <wp:inline distT="0" distB="0" distL="0" distR="0" wp14:anchorId="0A446C5E" wp14:editId="7DFE0ADE">
                  <wp:extent cx="850900" cy="850900"/>
                  <wp:effectExtent l="0" t="0" r="0" b="6350"/>
                  <wp:docPr id="1818416742"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19" w:type="dxa"/>
            <w:gridSpan w:val="2"/>
            <w:tcBorders>
              <w:top w:val="single" w:sz="8" w:space="0" w:color="BCBEC0"/>
              <w:left w:val="nil"/>
              <w:bottom w:val="single" w:sz="4" w:space="0" w:color="BCBEC0"/>
              <w:right w:val="nil"/>
            </w:tcBorders>
          </w:tcPr>
          <w:p w14:paraId="15F3D3BF" w14:textId="77777777" w:rsidR="00A71E9E" w:rsidRPr="007601D0" w:rsidRDefault="00A71E9E" w:rsidP="00A71E9E">
            <w:pPr>
              <w:pStyle w:val="TableText"/>
              <w:keepNext/>
              <w:spacing w:before="0" w:after="0" w:line="240" w:lineRule="auto"/>
              <w:rPr>
                <w:rFonts w:ascii="Public Sans" w:hAnsi="Public Sans" w:cs="Arial"/>
                <w:b/>
                <w:sz w:val="22"/>
                <w:szCs w:val="22"/>
              </w:rPr>
            </w:pPr>
            <w:r w:rsidRPr="007601D0">
              <w:rPr>
                <w:rFonts w:ascii="Public Sans" w:hAnsi="Public Sans" w:cs="Arial"/>
                <w:b/>
                <w:sz w:val="22"/>
                <w:szCs w:val="22"/>
              </w:rPr>
              <w:t>Act with Integrity</w:t>
            </w:r>
          </w:p>
          <w:p w14:paraId="6BD72D1A" w14:textId="460F0BD8" w:rsidR="00A71E9E" w:rsidRPr="00214A77" w:rsidRDefault="00A71E9E" w:rsidP="00A71E9E">
            <w:pPr>
              <w:pStyle w:val="TableText"/>
              <w:keepNext/>
              <w:rPr>
                <w:rFonts w:ascii="Public Sans" w:hAnsi="Public Sans"/>
                <w:b/>
              </w:rPr>
            </w:pPr>
            <w:r w:rsidRPr="007601D0">
              <w:rPr>
                <w:rFonts w:ascii="Public Sans" w:hAnsi="Public Sans" w:cs="Arial"/>
                <w:sz w:val="22"/>
                <w:szCs w:val="22"/>
              </w:rPr>
              <w:t>Be ethical and professional, and uphold and promote the public sector values</w:t>
            </w:r>
          </w:p>
        </w:tc>
        <w:tc>
          <w:tcPr>
            <w:tcW w:w="4735" w:type="dxa"/>
            <w:gridSpan w:val="4"/>
            <w:tcBorders>
              <w:top w:val="single" w:sz="8" w:space="0" w:color="BCBEC0"/>
              <w:left w:val="nil"/>
              <w:bottom w:val="single" w:sz="4" w:space="0" w:color="BCBEC0"/>
              <w:right w:val="nil"/>
            </w:tcBorders>
          </w:tcPr>
          <w:p w14:paraId="4A4645EB" w14:textId="77777777" w:rsidR="00A71E9E" w:rsidRPr="007601D0" w:rsidRDefault="00A71E9E" w:rsidP="00A71E9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Represent your organisation in an honest, ethical and professional way</w:t>
            </w:r>
          </w:p>
          <w:p w14:paraId="04F52A28" w14:textId="77777777" w:rsidR="00A71E9E" w:rsidRPr="007601D0" w:rsidRDefault="00A71E9E" w:rsidP="00A71E9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Support a culture of integrity and professionalism</w:t>
            </w:r>
          </w:p>
          <w:p w14:paraId="4C5EF594" w14:textId="77777777" w:rsidR="00A71E9E" w:rsidRPr="007601D0" w:rsidRDefault="00A71E9E" w:rsidP="00A71E9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Understand and help others to recognise their obligations to comply with legislation, policies, guidelines and codes of conduct</w:t>
            </w:r>
          </w:p>
          <w:p w14:paraId="72001FAE" w14:textId="77777777" w:rsidR="00A71E9E" w:rsidRPr="007601D0" w:rsidRDefault="00A71E9E" w:rsidP="00A71E9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Report misconduct and inappropriate behaviour</w:t>
            </w:r>
          </w:p>
          <w:p w14:paraId="09CC4C27" w14:textId="77777777" w:rsidR="00A71E9E" w:rsidRPr="007601D0" w:rsidRDefault="00A71E9E" w:rsidP="00A71E9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Report and manage conflicts of interest and encourage others to do so</w:t>
            </w:r>
          </w:p>
          <w:p w14:paraId="38EA2FE3" w14:textId="77777777" w:rsidR="00A71E9E" w:rsidRPr="00214A77" w:rsidRDefault="00A71E9E" w:rsidP="00A71E9E">
            <w:pPr>
              <w:pStyle w:val="TableBullet"/>
              <w:tabs>
                <w:tab w:val="clear" w:pos="284"/>
                <w:tab w:val="num" w:pos="360"/>
              </w:tabs>
              <w:ind w:left="360" w:hanging="360"/>
              <w:rPr>
                <w:rFonts w:ascii="Public Sans" w:hAnsi="Public Sans"/>
              </w:rPr>
            </w:pPr>
          </w:p>
        </w:tc>
        <w:tc>
          <w:tcPr>
            <w:tcW w:w="1560" w:type="dxa"/>
            <w:tcBorders>
              <w:top w:val="single" w:sz="8" w:space="0" w:color="BCBEC0"/>
              <w:left w:val="nil"/>
              <w:bottom w:val="single" w:sz="4" w:space="0" w:color="BCBEC0"/>
              <w:right w:val="nil"/>
            </w:tcBorders>
          </w:tcPr>
          <w:p w14:paraId="0B3BF19B" w14:textId="7D92240B" w:rsidR="00A71E9E" w:rsidRPr="00214A77" w:rsidRDefault="00A71E9E" w:rsidP="00A71E9E">
            <w:pPr>
              <w:pStyle w:val="TableText"/>
              <w:keepNext/>
              <w:rPr>
                <w:rFonts w:ascii="Public Sans" w:hAnsi="Public Sans" w:cstheme="minorHAnsi"/>
              </w:rPr>
            </w:pPr>
            <w:r w:rsidRPr="007601D0">
              <w:rPr>
                <w:rFonts w:ascii="Public Sans" w:hAnsi="Public Sans" w:cs="Arial"/>
                <w:sz w:val="22"/>
                <w:szCs w:val="22"/>
              </w:rPr>
              <w:t>Intermediate</w:t>
            </w:r>
          </w:p>
        </w:tc>
      </w:tr>
      <w:tr w:rsidR="006C4CA7" w:rsidRPr="00410A77" w14:paraId="406E962F" w14:textId="77777777" w:rsidTr="00991532">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6978AF04" w14:textId="77777777" w:rsidR="006C4CA7" w:rsidRPr="00410A77" w:rsidRDefault="006C4CA7" w:rsidP="00F82BC6">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6D846F80" wp14:editId="0CB666F5">
                  <wp:extent cx="889000" cy="889000"/>
                  <wp:effectExtent l="0" t="0" r="0" b="0"/>
                  <wp:docPr id="1132948811"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55DF290F" w14:textId="77777777" w:rsidR="006C4CA7" w:rsidRPr="00410A77" w:rsidRDefault="006C4CA7" w:rsidP="00F82BC6">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Communicate Effectively</w:t>
            </w:r>
          </w:p>
          <w:p w14:paraId="6D3700E9" w14:textId="77777777" w:rsidR="006C4CA7" w:rsidRPr="00410A77" w:rsidRDefault="006C4CA7" w:rsidP="00F82BC6">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Communicate clearly, pay attention to others and respond with understanding and respect.</w:t>
            </w:r>
          </w:p>
        </w:tc>
        <w:tc>
          <w:tcPr>
            <w:tcW w:w="4611" w:type="dxa"/>
            <w:gridSpan w:val="4"/>
            <w:tcBorders>
              <w:top w:val="single" w:sz="8" w:space="0" w:color="BCBEC0"/>
              <w:left w:val="nil"/>
              <w:bottom w:val="single" w:sz="8" w:space="0" w:color="BCBEC0"/>
              <w:right w:val="nil"/>
            </w:tcBorders>
            <w:shd w:val="clear" w:color="auto" w:fill="FFFFFF" w:themeFill="background1"/>
          </w:tcPr>
          <w:p w14:paraId="722ACA07" w14:textId="77777777" w:rsidR="006C4CA7" w:rsidRPr="00410A77" w:rsidRDefault="006C4CA7" w:rsidP="006C4CA7">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Focus on key points and use clear, concise and inclusive language</w:t>
            </w:r>
          </w:p>
          <w:p w14:paraId="6E955139" w14:textId="77777777" w:rsidR="006C4CA7" w:rsidRPr="00410A77" w:rsidRDefault="006C4CA7" w:rsidP="006C4CA7">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Clearly explain and present ideas and arguments</w:t>
            </w:r>
          </w:p>
          <w:p w14:paraId="7159DA16" w14:textId="77777777" w:rsidR="006C4CA7" w:rsidRPr="00410A77" w:rsidRDefault="006C4CA7" w:rsidP="006C4CA7">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lastRenderedPageBreak/>
              <w:t>Pay attention and ask appropriate and respectful questions to understand others’ point of view</w:t>
            </w:r>
          </w:p>
          <w:p w14:paraId="1F106ADE" w14:textId="77777777" w:rsidR="006C4CA7" w:rsidRPr="00410A77" w:rsidRDefault="006C4CA7" w:rsidP="006C4CA7">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Promote the use of inclusive language and help others to adjust their language where necessary</w:t>
            </w:r>
          </w:p>
          <w:p w14:paraId="53E07747" w14:textId="77777777" w:rsidR="006C4CA7" w:rsidRPr="00410A77" w:rsidRDefault="006C4CA7" w:rsidP="006C4CA7">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Seek feedback about your communication style and adapt where necessary</w:t>
            </w:r>
          </w:p>
          <w:p w14:paraId="654CB436" w14:textId="77777777" w:rsidR="006C4CA7" w:rsidRPr="00410A77" w:rsidRDefault="006C4CA7" w:rsidP="006C4CA7">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Write in a way that is well structured and easy to follow</w:t>
            </w:r>
          </w:p>
          <w:p w14:paraId="4AAA5827" w14:textId="77777777" w:rsidR="006C4CA7" w:rsidRPr="00410A77" w:rsidRDefault="006C4CA7" w:rsidP="006C4CA7">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Clearly communicate routine technical information</w:t>
            </w:r>
          </w:p>
          <w:p w14:paraId="0404B686" w14:textId="77777777" w:rsidR="006C4CA7" w:rsidRPr="00410A77" w:rsidRDefault="006C4CA7" w:rsidP="00F82BC6">
            <w:pPr>
              <w:pStyle w:val="BodyText"/>
              <w:spacing w:before="0" w:after="0" w:line="240" w:lineRule="auto"/>
              <w:ind w:left="360" w:right="702"/>
              <w:rPr>
                <w:rFonts w:ascii="Public Sans" w:hAnsi="Public Sans" w:cs="Arial"/>
                <w:color w:val="auto"/>
                <w:szCs w:val="22"/>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43DAEACD" w14:textId="77777777" w:rsidR="006C4CA7" w:rsidRPr="00410A77" w:rsidRDefault="006C4CA7" w:rsidP="00F82BC6">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lastRenderedPageBreak/>
              <w:t>Intermediate</w:t>
            </w:r>
          </w:p>
        </w:tc>
      </w:tr>
      <w:tr w:rsidR="00795825" w:rsidRPr="00410A77" w14:paraId="27960C99" w14:textId="77777777" w:rsidTr="00991532">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3C4E6C69" w14:textId="77777777" w:rsidR="00795825" w:rsidRPr="00410A77" w:rsidRDefault="00795825" w:rsidP="00F82BC6">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426E1675" wp14:editId="14606E48">
                  <wp:extent cx="889000" cy="889000"/>
                  <wp:effectExtent l="0" t="0" r="0" b="0"/>
                  <wp:docPr id="161516517"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27A1D5F5" w14:textId="77777777" w:rsidR="00795825" w:rsidRPr="00410A77" w:rsidRDefault="00795825" w:rsidP="00F82BC6">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Work Collaboratively</w:t>
            </w:r>
          </w:p>
          <w:p w14:paraId="0699DB5E" w14:textId="77777777" w:rsidR="00795825" w:rsidRPr="00410A77" w:rsidRDefault="00795825" w:rsidP="00F82BC6">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Collaborate with others and value their contribution</w:t>
            </w:r>
          </w:p>
        </w:tc>
        <w:tc>
          <w:tcPr>
            <w:tcW w:w="4611" w:type="dxa"/>
            <w:gridSpan w:val="4"/>
            <w:tcBorders>
              <w:top w:val="single" w:sz="8" w:space="0" w:color="BCBEC0"/>
              <w:left w:val="nil"/>
              <w:bottom w:val="single" w:sz="8" w:space="0" w:color="BCBEC0"/>
              <w:right w:val="nil"/>
            </w:tcBorders>
            <w:shd w:val="clear" w:color="auto" w:fill="FFFFFF" w:themeFill="background1"/>
          </w:tcPr>
          <w:p w14:paraId="578163F0" w14:textId="77777777" w:rsidR="00795825" w:rsidRPr="00410A77" w:rsidRDefault="00795825" w:rsidP="0079582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Build a supportive and collaborative team environment</w:t>
            </w:r>
          </w:p>
          <w:p w14:paraId="19E3D045" w14:textId="77777777" w:rsidR="00795825" w:rsidRPr="00410A77" w:rsidRDefault="00795825" w:rsidP="0079582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Share information and learning across teams</w:t>
            </w:r>
          </w:p>
          <w:p w14:paraId="53B9B7FD" w14:textId="77777777" w:rsidR="00795825" w:rsidRPr="00410A77" w:rsidRDefault="00795825" w:rsidP="0079582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Acknowledge outcomes that were achieved by working together effectively</w:t>
            </w:r>
          </w:p>
          <w:p w14:paraId="16D44559" w14:textId="77777777" w:rsidR="00795825" w:rsidRPr="00410A77" w:rsidRDefault="00795825" w:rsidP="0079582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Share information with others to solve problems together</w:t>
            </w:r>
          </w:p>
          <w:p w14:paraId="6875120A" w14:textId="77777777" w:rsidR="00795825" w:rsidRPr="00410A77" w:rsidRDefault="00795825" w:rsidP="0079582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Support others in difficult situations</w:t>
            </w:r>
          </w:p>
          <w:p w14:paraId="6E41F800" w14:textId="77777777" w:rsidR="00795825" w:rsidRPr="00410A77" w:rsidRDefault="00795825" w:rsidP="0079582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Use collaboration tools, including digital technology, to work effectively with others</w:t>
            </w:r>
          </w:p>
          <w:p w14:paraId="73D40731" w14:textId="77777777" w:rsidR="00795825" w:rsidRPr="00410A77" w:rsidRDefault="00795825" w:rsidP="00F82BC6">
            <w:pPr>
              <w:pStyle w:val="BodyText"/>
              <w:spacing w:before="0" w:after="0" w:line="240" w:lineRule="auto"/>
              <w:ind w:right="702"/>
              <w:rPr>
                <w:rFonts w:ascii="Public Sans" w:hAnsi="Public Sans" w:cs="Arial"/>
                <w:color w:val="auto"/>
                <w:szCs w:val="22"/>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2824D1EC" w14:textId="77777777" w:rsidR="00795825" w:rsidRPr="00410A77" w:rsidRDefault="00795825" w:rsidP="00F82BC6">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Intermediate</w:t>
            </w:r>
          </w:p>
        </w:tc>
      </w:tr>
      <w:tr w:rsidR="008D6805" w:rsidRPr="00410A77" w14:paraId="7455D0E5" w14:textId="77777777" w:rsidTr="00991532">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4AF13E52" w14:textId="77777777" w:rsidR="008D6805" w:rsidRPr="00410A77" w:rsidRDefault="008D6805" w:rsidP="00F82BC6">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1B3BE837" wp14:editId="644845BE">
                  <wp:extent cx="889000" cy="889000"/>
                  <wp:effectExtent l="0" t="0" r="0" b="0"/>
                  <wp:docPr id="309173490"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23F0B4F2" w14:textId="77777777" w:rsidR="008D6805" w:rsidRPr="00410A77" w:rsidRDefault="008D6805" w:rsidP="00F82BC6">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Influence and Negotiate</w:t>
            </w:r>
          </w:p>
          <w:p w14:paraId="645A63A1" w14:textId="77777777" w:rsidR="008D6805" w:rsidRPr="00410A77" w:rsidRDefault="008D6805" w:rsidP="00F82BC6">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Gain consensus and commitment from others, and resolve issues and conflicts</w:t>
            </w:r>
          </w:p>
        </w:tc>
        <w:tc>
          <w:tcPr>
            <w:tcW w:w="4611" w:type="dxa"/>
            <w:gridSpan w:val="4"/>
            <w:tcBorders>
              <w:top w:val="single" w:sz="8" w:space="0" w:color="BCBEC0"/>
              <w:left w:val="nil"/>
              <w:bottom w:val="single" w:sz="8" w:space="0" w:color="BCBEC0"/>
              <w:right w:val="nil"/>
            </w:tcBorders>
            <w:shd w:val="clear" w:color="auto" w:fill="FFFFFF" w:themeFill="background1"/>
          </w:tcPr>
          <w:p w14:paraId="7AAD0EC5" w14:textId="77777777" w:rsidR="008D6805" w:rsidRPr="00410A77" w:rsidRDefault="008D6805" w:rsidP="008D680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Use facts, knowledge and experience to support recommendations</w:t>
            </w:r>
          </w:p>
          <w:p w14:paraId="5C1CA25C" w14:textId="77777777" w:rsidR="008D6805" w:rsidRPr="00410A77" w:rsidRDefault="008D6805" w:rsidP="008D680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Work towards positive and mutually satisfactory outcomes</w:t>
            </w:r>
          </w:p>
          <w:p w14:paraId="518D9AEF" w14:textId="77777777" w:rsidR="008D6805" w:rsidRPr="00410A77" w:rsidRDefault="008D6805" w:rsidP="008D680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Identify and resolve issues during discussions with other staff and stakeholders</w:t>
            </w:r>
          </w:p>
          <w:p w14:paraId="407D91CD" w14:textId="77777777" w:rsidR="008D6805" w:rsidRPr="00410A77" w:rsidRDefault="008D6805" w:rsidP="008D680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Identify others’ concerns and expectations</w:t>
            </w:r>
          </w:p>
          <w:p w14:paraId="2C4F2A2F" w14:textId="77777777" w:rsidR="008D6805" w:rsidRPr="00410A77" w:rsidRDefault="008D6805" w:rsidP="008D680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Respond constructively to conflict and disagreements and be open to compromise</w:t>
            </w:r>
          </w:p>
          <w:p w14:paraId="74121634" w14:textId="77777777" w:rsidR="008D6805" w:rsidRPr="00410A77" w:rsidRDefault="008D6805" w:rsidP="008D6805">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Keep discussions focused on the key issues</w:t>
            </w:r>
          </w:p>
          <w:p w14:paraId="74EAAD84" w14:textId="77777777" w:rsidR="008D6805" w:rsidRPr="00410A77" w:rsidRDefault="008D6805" w:rsidP="00F82BC6">
            <w:pPr>
              <w:pStyle w:val="BodyText"/>
              <w:spacing w:before="0" w:after="0" w:line="240" w:lineRule="auto"/>
              <w:ind w:right="702"/>
              <w:rPr>
                <w:rFonts w:ascii="Public Sans" w:hAnsi="Public Sans" w:cs="Arial"/>
                <w:color w:val="auto"/>
                <w:szCs w:val="22"/>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6A0F9F0E" w14:textId="77777777" w:rsidR="008D6805" w:rsidRPr="00410A77" w:rsidRDefault="008D6805" w:rsidP="00F82BC6">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Intermediate</w:t>
            </w:r>
          </w:p>
        </w:tc>
      </w:tr>
      <w:tr w:rsidR="000E0769" w:rsidRPr="00410A77" w14:paraId="076AE758" w14:textId="77777777" w:rsidTr="00991532">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02505060" w14:textId="77777777" w:rsidR="000E0769" w:rsidRPr="00410A77" w:rsidRDefault="000E0769" w:rsidP="00F82BC6">
            <w:pPr>
              <w:keepNext/>
              <w:spacing w:after="0" w:line="240" w:lineRule="auto"/>
              <w:rPr>
                <w:rFonts w:ascii="Public Sans" w:hAnsi="Public Sans" w:cs="Arial"/>
                <w:noProof/>
                <w:szCs w:val="22"/>
                <w:lang w:eastAsia="en-AU"/>
              </w:rPr>
            </w:pPr>
            <w:r w:rsidRPr="00410A77">
              <w:rPr>
                <w:rFonts w:ascii="Public Sans" w:hAnsi="Public Sans"/>
                <w:noProof/>
                <w:szCs w:val="22"/>
              </w:rPr>
              <w:lastRenderedPageBreak/>
              <w:drawing>
                <wp:inline distT="0" distB="0" distL="0" distR="0" wp14:anchorId="2B39E17A" wp14:editId="668BDC3C">
                  <wp:extent cx="920750" cy="920750"/>
                  <wp:effectExtent l="0" t="0" r="0" b="0"/>
                  <wp:docPr id="1384280081"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0750" cy="92075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5E283004" w14:textId="77777777" w:rsidR="000E0769" w:rsidRPr="00410A77" w:rsidRDefault="000E0769" w:rsidP="00F82BC6">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Think and Solve Problems</w:t>
            </w:r>
          </w:p>
          <w:p w14:paraId="46C6EBB0" w14:textId="77777777" w:rsidR="000E0769" w:rsidRPr="00410A77" w:rsidRDefault="000E0769" w:rsidP="00F82BC6">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Think, analyse and consider the broader context to develop practical solutions</w:t>
            </w:r>
          </w:p>
        </w:tc>
        <w:tc>
          <w:tcPr>
            <w:tcW w:w="4611" w:type="dxa"/>
            <w:gridSpan w:val="4"/>
            <w:tcBorders>
              <w:top w:val="single" w:sz="8" w:space="0" w:color="BCBEC0"/>
              <w:left w:val="nil"/>
              <w:bottom w:val="single" w:sz="8" w:space="0" w:color="BCBEC0"/>
              <w:right w:val="nil"/>
            </w:tcBorders>
            <w:shd w:val="clear" w:color="auto" w:fill="FFFFFF" w:themeFill="background1"/>
          </w:tcPr>
          <w:p w14:paraId="584C8E6F" w14:textId="77777777" w:rsidR="000E0769" w:rsidRPr="00E95577" w:rsidRDefault="000E0769" w:rsidP="000E0769">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Understand a problem or explore an opportunity by finding data that is relevant, trustworthy and high quality</w:t>
            </w:r>
          </w:p>
          <w:p w14:paraId="0C012DD1" w14:textId="77777777" w:rsidR="000E0769" w:rsidRPr="00E95577" w:rsidRDefault="000E0769" w:rsidP="000E0769">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Research and analyse information to make recommendations based on relevant evidence</w:t>
            </w:r>
          </w:p>
          <w:p w14:paraId="24475736" w14:textId="77777777" w:rsidR="000E0769" w:rsidRPr="00E95577" w:rsidRDefault="000E0769" w:rsidP="000E0769">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Identify and find appropriate solutions for issues that may stop people from completing their tasks</w:t>
            </w:r>
          </w:p>
          <w:p w14:paraId="5FE97381" w14:textId="77777777" w:rsidR="000E0769" w:rsidRPr="00E95577" w:rsidRDefault="000E0769" w:rsidP="000E0769">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Be willing to seek others’ input and share your ideas to achieve best outcomes</w:t>
            </w:r>
          </w:p>
          <w:p w14:paraId="1A01013E" w14:textId="77777777" w:rsidR="000E0769" w:rsidRPr="00E95577" w:rsidRDefault="000E0769" w:rsidP="000E0769">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Come up with ideas and identify ways to improve systems and processes to meet organisational and customer needs</w:t>
            </w:r>
          </w:p>
          <w:p w14:paraId="33997826" w14:textId="77777777" w:rsidR="000E0769" w:rsidRPr="00410A77" w:rsidRDefault="000E0769" w:rsidP="00F82BC6">
            <w:pPr>
              <w:pStyle w:val="BodyText"/>
              <w:spacing w:before="0" w:after="0" w:line="240" w:lineRule="auto"/>
              <w:ind w:right="702"/>
              <w:rPr>
                <w:rFonts w:ascii="Public Sans" w:hAnsi="Public Sans" w:cs="Arial"/>
                <w:color w:val="auto"/>
                <w:szCs w:val="22"/>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21A30E5E" w14:textId="77777777" w:rsidR="000E0769" w:rsidRPr="00410A77" w:rsidRDefault="000E0769" w:rsidP="00F82BC6">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Intermediate</w:t>
            </w:r>
          </w:p>
        </w:tc>
      </w:tr>
      <w:tr w:rsidR="00991532" w:rsidRPr="00410A77" w14:paraId="743D1E74" w14:textId="77777777" w:rsidTr="00991532">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657D9B2" w14:textId="77777777" w:rsidR="00991532" w:rsidRPr="00410A77" w:rsidRDefault="00991532" w:rsidP="00F82BC6">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67C639F4" wp14:editId="0C8672A9">
                  <wp:extent cx="908050" cy="908050"/>
                  <wp:effectExtent l="0" t="0" r="0" b="6350"/>
                  <wp:docPr id="1814942105"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08050" cy="90805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3475D15" w14:textId="77777777" w:rsidR="00991532" w:rsidRPr="00410A77" w:rsidRDefault="00991532" w:rsidP="00F82BC6">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Project Management</w:t>
            </w:r>
          </w:p>
          <w:p w14:paraId="63CA92D1" w14:textId="77777777" w:rsidR="00991532" w:rsidRPr="00410A77" w:rsidRDefault="00991532" w:rsidP="00F82BC6">
            <w:pPr>
              <w:pStyle w:val="TableText"/>
              <w:keepNext/>
              <w:spacing w:before="0" w:after="0" w:line="240" w:lineRule="auto"/>
              <w:rPr>
                <w:rFonts w:ascii="Public Sans" w:hAnsi="Public Sans" w:cs="Arial"/>
                <w:b/>
                <w:sz w:val="22"/>
                <w:szCs w:val="22"/>
              </w:rPr>
            </w:pPr>
            <w:r w:rsidRPr="00410A77">
              <w:rPr>
                <w:rFonts w:ascii="Public Sans" w:hAnsi="Public Sans" w:cs="Arial"/>
                <w:sz w:val="22"/>
                <w:szCs w:val="22"/>
              </w:rPr>
              <w:t>Understand and use effective ways to plan, coordinate and control projects</w:t>
            </w:r>
          </w:p>
        </w:tc>
        <w:tc>
          <w:tcPr>
            <w:tcW w:w="4611" w:type="dxa"/>
            <w:gridSpan w:val="4"/>
            <w:tcBorders>
              <w:top w:val="single" w:sz="8" w:space="0" w:color="BCBEC0"/>
              <w:left w:val="nil"/>
              <w:bottom w:val="single" w:sz="8" w:space="0" w:color="BCBEC0"/>
              <w:right w:val="nil"/>
            </w:tcBorders>
            <w:shd w:val="clear" w:color="auto" w:fill="FFFFFF" w:themeFill="background1"/>
          </w:tcPr>
          <w:p w14:paraId="6D6F51DD" w14:textId="77777777" w:rsidR="00991532" w:rsidRPr="00E95577" w:rsidRDefault="00991532" w:rsidP="00991532">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Research and analyse data at a basic level to inform and support the achievement of project deliverables</w:t>
            </w:r>
          </w:p>
          <w:p w14:paraId="62A47861" w14:textId="77777777" w:rsidR="00991532" w:rsidRPr="00E95577" w:rsidRDefault="00991532" w:rsidP="00991532">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Contribute to developing project documents and resource estimates</w:t>
            </w:r>
          </w:p>
          <w:p w14:paraId="5AAB0D0F" w14:textId="77777777" w:rsidR="00991532" w:rsidRPr="00E95577" w:rsidRDefault="00991532" w:rsidP="00991532">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Contribute to reviews of progress, outcomes and future improvements</w:t>
            </w:r>
          </w:p>
          <w:p w14:paraId="6F20E0E6" w14:textId="77777777" w:rsidR="00991532" w:rsidRPr="00E95577" w:rsidRDefault="00991532" w:rsidP="00991532">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Identify when projects differ from their plans and tell your supervisor</w:t>
            </w:r>
          </w:p>
          <w:p w14:paraId="5B60B956" w14:textId="77777777" w:rsidR="00991532" w:rsidRPr="00410A77" w:rsidRDefault="00991532" w:rsidP="00F82BC6">
            <w:pPr>
              <w:pStyle w:val="BodyText"/>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br w:type="column"/>
            </w:r>
          </w:p>
        </w:tc>
        <w:tc>
          <w:tcPr>
            <w:tcW w:w="1701" w:type="dxa"/>
            <w:gridSpan w:val="2"/>
            <w:tcBorders>
              <w:top w:val="single" w:sz="8" w:space="0" w:color="BCBEC0"/>
              <w:left w:val="nil"/>
              <w:bottom w:val="single" w:sz="8" w:space="0" w:color="BCBEC0"/>
              <w:right w:val="nil"/>
            </w:tcBorders>
            <w:shd w:val="clear" w:color="auto" w:fill="FFFFFF" w:themeFill="background1"/>
          </w:tcPr>
          <w:p w14:paraId="28B2F3BB" w14:textId="77777777" w:rsidR="00991532" w:rsidRPr="00410A77" w:rsidRDefault="00991532" w:rsidP="00F82BC6">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Intermediate</w:t>
            </w:r>
          </w:p>
        </w:tc>
      </w:tr>
    </w:tbl>
    <w:p w14:paraId="0E938109" w14:textId="3C54873F" w:rsidR="00DE0533" w:rsidRPr="00214A77" w:rsidRDefault="00DE0533" w:rsidP="00DE0533">
      <w:pPr>
        <w:spacing w:after="0" w:line="240" w:lineRule="auto"/>
        <w:rPr>
          <w:rFonts w:ascii="Public Sans" w:hAnsi="Public Sans" w:cstheme="minorHAnsi"/>
        </w:rPr>
      </w:pPr>
    </w:p>
    <w:p w14:paraId="4BC9F4C2" w14:textId="77777777" w:rsidR="00DE0533" w:rsidRPr="00214A77" w:rsidRDefault="00DE0533" w:rsidP="00DE0533">
      <w:pPr>
        <w:spacing w:after="0" w:line="240" w:lineRule="auto"/>
        <w:rPr>
          <w:rFonts w:ascii="Public Sans" w:hAnsi="Public Sans" w:cstheme="minorHAnsi"/>
        </w:rPr>
      </w:pPr>
    </w:p>
    <w:p w14:paraId="1DBFA30D" w14:textId="77777777" w:rsidR="00DE0533" w:rsidRPr="00214A77" w:rsidRDefault="00DE0533" w:rsidP="00DE0533">
      <w:pPr>
        <w:pStyle w:val="Heading1"/>
        <w:rPr>
          <w:rFonts w:ascii="Public Sans" w:hAnsi="Public Sans" w:cstheme="minorHAnsi"/>
        </w:rPr>
      </w:pPr>
      <w:bookmarkStart w:id="13" w:name="_Hlk219815164"/>
      <w:r w:rsidRPr="00214A77">
        <w:rPr>
          <w:rFonts w:ascii="Public Sans" w:hAnsi="Public Sans" w:cstheme="minorHAnsi"/>
        </w:rPr>
        <w:t>Complementary capabilities</w:t>
      </w:r>
    </w:p>
    <w:p w14:paraId="5BDEE4C4" w14:textId="77777777" w:rsidR="00DE0533" w:rsidRPr="00214A77" w:rsidRDefault="00DE0533" w:rsidP="00DE0533">
      <w:pPr>
        <w:pStyle w:val="PlainText"/>
        <w:spacing w:before="62" w:line="276" w:lineRule="auto"/>
        <w:rPr>
          <w:rFonts w:ascii="Public Sans" w:eastAsiaTheme="minorEastAsia" w:hAnsi="Public Sans" w:cstheme="minorHAnsi"/>
          <w:sz w:val="22"/>
          <w:szCs w:val="22"/>
          <w:lang w:val="en-US"/>
        </w:rPr>
      </w:pPr>
      <w:r w:rsidRPr="00214A77">
        <w:rPr>
          <w:rFonts w:ascii="Public Sans" w:eastAsiaTheme="minorEastAsia" w:hAnsi="Public Sans" w:cstheme="minorHAnsi"/>
          <w:i/>
          <w:sz w:val="22"/>
          <w:szCs w:val="22"/>
          <w:lang w:val="en-US"/>
        </w:rPr>
        <w:t>Complementary capabilities</w:t>
      </w:r>
      <w:r w:rsidRPr="00214A77">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 performance required for the role and development opportunities. </w:t>
      </w:r>
    </w:p>
    <w:p w14:paraId="10FB1224" w14:textId="77777777" w:rsidR="00DE0533" w:rsidRPr="00214A77" w:rsidRDefault="00DE0533" w:rsidP="00DE0533">
      <w:pPr>
        <w:pStyle w:val="PlainText"/>
        <w:spacing w:before="62" w:line="276" w:lineRule="auto"/>
        <w:rPr>
          <w:rFonts w:ascii="Public Sans" w:eastAsiaTheme="minorEastAsia" w:hAnsi="Public Sans" w:cstheme="minorHAnsi"/>
          <w:sz w:val="22"/>
          <w:szCs w:val="22"/>
          <w:lang w:val="en-US"/>
        </w:rPr>
      </w:pPr>
      <w:r w:rsidRPr="00214A77">
        <w:rPr>
          <w:rFonts w:ascii="Public Sans" w:eastAsiaTheme="minorEastAsia" w:hAnsi="Public Sans" w:cstheme="minorHAnsi"/>
          <w:sz w:val="22"/>
          <w:szCs w:val="22"/>
          <w:lang w:val="en-US"/>
        </w:rPr>
        <w:t>Note: capabilities listed as ‘not essential’ for this role are not relevant for recruitment purposes, however, may be relevant for future career development.</w:t>
      </w:r>
    </w:p>
    <w:tbl>
      <w:tblPr>
        <w:tblStyle w:val="PSCPurple"/>
        <w:tblW w:w="10689" w:type="dxa"/>
        <w:jc w:val="center"/>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DE0533" w:rsidRPr="00214A77" w14:paraId="407C0A13" w14:textId="77777777" w:rsidTr="00644BDE">
        <w:trPr>
          <w:cnfStyle w:val="100000000000" w:firstRow="1" w:lastRow="0" w:firstColumn="0" w:lastColumn="0" w:oddVBand="0" w:evenVBand="0" w:oddHBand="0" w:evenHBand="0" w:firstRowFirstColumn="0" w:firstRowLastColumn="0" w:lastRowFirstColumn="0" w:lastRowLastColumn="0"/>
          <w:tblHeader/>
          <w:jc w:val="center"/>
        </w:trPr>
        <w:tc>
          <w:tcPr>
            <w:tcW w:w="10689" w:type="dxa"/>
            <w:gridSpan w:val="4"/>
          </w:tcPr>
          <w:p w14:paraId="0AF3A7E1" w14:textId="77777777" w:rsidR="00DE0533" w:rsidRPr="00214A77" w:rsidRDefault="00DE0533" w:rsidP="00644BDE">
            <w:pPr>
              <w:pStyle w:val="TableTextWhite0"/>
              <w:keepNext/>
              <w:rPr>
                <w:rFonts w:ascii="Public Sans" w:hAnsi="Public Sans" w:cstheme="minorHAnsi"/>
                <w:sz w:val="24"/>
                <w:szCs w:val="24"/>
              </w:rPr>
            </w:pPr>
            <w:bookmarkStart w:id="14" w:name="_Hlk219814669"/>
            <w:r w:rsidRPr="00214A77">
              <w:rPr>
                <w:rFonts w:ascii="Public Sans" w:hAnsi="Public Sans" w:cstheme="minorHAnsi"/>
                <w:sz w:val="24"/>
                <w:szCs w:val="24"/>
              </w:rPr>
              <w:t>COMPLEMENTARY CAPABILITIES</w:t>
            </w:r>
          </w:p>
        </w:tc>
      </w:tr>
      <w:tr w:rsidR="00DE0533" w:rsidRPr="00214A77" w14:paraId="5E81DCD7" w14:textId="77777777" w:rsidTr="00644BDE">
        <w:trPr>
          <w:cnfStyle w:val="100000000000" w:firstRow="1" w:lastRow="0" w:firstColumn="0" w:lastColumn="0" w:oddVBand="0" w:evenVBand="0" w:oddHBand="0" w:evenHBand="0" w:firstRowFirstColumn="0" w:firstRowLastColumn="0" w:lastRowFirstColumn="0" w:lastRowLastColumn="0"/>
          <w:tblHeader/>
          <w:jc w:val="center"/>
        </w:trPr>
        <w:tc>
          <w:tcPr>
            <w:tcW w:w="1470" w:type="dxa"/>
            <w:tcBorders>
              <w:bottom w:val="nil"/>
            </w:tcBorders>
            <w:shd w:val="clear" w:color="auto" w:fill="BCBEC0"/>
            <w:vAlign w:val="center"/>
          </w:tcPr>
          <w:p w14:paraId="719B629A" w14:textId="77777777" w:rsidR="00DE0533" w:rsidRPr="00214A77" w:rsidRDefault="00DE0533" w:rsidP="00644BDE">
            <w:pPr>
              <w:pStyle w:val="TableText"/>
              <w:keepNext/>
              <w:rPr>
                <w:rFonts w:ascii="Public Sans" w:hAnsi="Public Sans" w:cstheme="minorHAnsi"/>
                <w:b/>
                <w:sz w:val="22"/>
                <w:szCs w:val="22"/>
              </w:rPr>
            </w:pPr>
            <w:r w:rsidRPr="00214A77">
              <w:rPr>
                <w:rFonts w:ascii="Public Sans" w:hAnsi="Public Sans" w:cstheme="minorHAnsi"/>
                <w:b/>
                <w:sz w:val="22"/>
                <w:szCs w:val="22"/>
              </w:rPr>
              <w:t>Capability Group/Sets</w:t>
            </w:r>
          </w:p>
        </w:tc>
        <w:tc>
          <w:tcPr>
            <w:tcW w:w="2409" w:type="dxa"/>
            <w:tcBorders>
              <w:bottom w:val="nil"/>
            </w:tcBorders>
            <w:shd w:val="clear" w:color="auto" w:fill="BCBEC0"/>
          </w:tcPr>
          <w:p w14:paraId="712296C4" w14:textId="77777777" w:rsidR="00DE0533" w:rsidRPr="00214A77" w:rsidRDefault="00DE0533" w:rsidP="00644BDE">
            <w:pPr>
              <w:pStyle w:val="TableText"/>
              <w:keepNext/>
              <w:rPr>
                <w:rFonts w:ascii="Public Sans" w:hAnsi="Public Sans" w:cstheme="minorHAnsi"/>
                <w:b/>
                <w:sz w:val="22"/>
                <w:szCs w:val="22"/>
              </w:rPr>
            </w:pPr>
            <w:r w:rsidRPr="00214A77">
              <w:rPr>
                <w:rFonts w:ascii="Public Sans" w:hAnsi="Public Sans" w:cstheme="minorHAnsi"/>
                <w:b/>
                <w:sz w:val="22"/>
                <w:szCs w:val="22"/>
              </w:rPr>
              <w:t>Capability Name</w:t>
            </w:r>
          </w:p>
        </w:tc>
        <w:tc>
          <w:tcPr>
            <w:tcW w:w="4967" w:type="dxa"/>
            <w:tcBorders>
              <w:bottom w:val="nil"/>
            </w:tcBorders>
            <w:shd w:val="clear" w:color="auto" w:fill="BCBEC0"/>
          </w:tcPr>
          <w:p w14:paraId="56FEE1E6" w14:textId="77777777" w:rsidR="00DE0533" w:rsidRPr="00214A77" w:rsidRDefault="00DE0533" w:rsidP="00644BDE">
            <w:pPr>
              <w:pStyle w:val="TableText"/>
              <w:keepNext/>
              <w:rPr>
                <w:rFonts w:ascii="Public Sans" w:hAnsi="Public Sans" w:cstheme="minorHAnsi"/>
                <w:b/>
                <w:sz w:val="22"/>
                <w:szCs w:val="22"/>
              </w:rPr>
            </w:pPr>
            <w:r w:rsidRPr="00214A77">
              <w:rPr>
                <w:rFonts w:ascii="Public Sans" w:hAnsi="Public Sans" w:cstheme="minorHAnsi"/>
                <w:b/>
                <w:sz w:val="22"/>
                <w:szCs w:val="22"/>
              </w:rPr>
              <w:t>Description</w:t>
            </w:r>
          </w:p>
        </w:tc>
        <w:tc>
          <w:tcPr>
            <w:tcW w:w="1843" w:type="dxa"/>
            <w:tcBorders>
              <w:bottom w:val="nil"/>
            </w:tcBorders>
            <w:shd w:val="clear" w:color="auto" w:fill="BCBEC0"/>
          </w:tcPr>
          <w:p w14:paraId="0B2D28C6" w14:textId="77777777" w:rsidR="00DE0533" w:rsidRPr="00214A77" w:rsidRDefault="00DE0533" w:rsidP="00644BDE">
            <w:pPr>
              <w:pStyle w:val="TableText"/>
              <w:keepNext/>
              <w:rPr>
                <w:rFonts w:ascii="Public Sans" w:hAnsi="Public Sans" w:cstheme="minorHAnsi"/>
                <w:b/>
                <w:sz w:val="22"/>
                <w:szCs w:val="22"/>
              </w:rPr>
            </w:pPr>
            <w:r w:rsidRPr="00214A77">
              <w:rPr>
                <w:rFonts w:ascii="Public Sans" w:hAnsi="Public Sans" w:cstheme="minorHAnsi"/>
                <w:b/>
                <w:sz w:val="22"/>
                <w:szCs w:val="22"/>
              </w:rPr>
              <w:t>Level</w:t>
            </w:r>
          </w:p>
        </w:tc>
      </w:tr>
      <w:tr w:rsidR="00DE0533" w:rsidRPr="00214A77" w14:paraId="41270B5D" w14:textId="77777777" w:rsidTr="00644BDE">
        <w:trPr>
          <w:trHeight w:val="20"/>
          <w:jc w:val="center"/>
        </w:trPr>
        <w:tc>
          <w:tcPr>
            <w:tcW w:w="1470" w:type="dxa"/>
            <w:vMerge w:val="restart"/>
            <w:tcBorders>
              <w:top w:val="nil"/>
            </w:tcBorders>
            <w:shd w:val="clear" w:color="auto" w:fill="F2F2F2" w:themeFill="background1" w:themeFillShade="F2"/>
          </w:tcPr>
          <w:p w14:paraId="370204B0" w14:textId="77777777" w:rsidR="00DE0533" w:rsidRPr="00214A77" w:rsidRDefault="00DE0533" w:rsidP="00644BDE">
            <w:pPr>
              <w:keepNext/>
              <w:rPr>
                <w:rFonts w:ascii="Public Sans" w:hAnsi="Public Sans" w:cstheme="minorHAnsi"/>
                <w:szCs w:val="22"/>
              </w:rPr>
            </w:pPr>
          </w:p>
          <w:p w14:paraId="637AB2F2" w14:textId="77777777" w:rsidR="00DE0533" w:rsidRPr="00214A77" w:rsidRDefault="00DE0533" w:rsidP="00644BDE">
            <w:pPr>
              <w:keepNext/>
              <w:rPr>
                <w:rFonts w:ascii="Public Sans" w:hAnsi="Public Sans" w:cstheme="minorHAnsi"/>
                <w:szCs w:val="22"/>
              </w:rPr>
            </w:pPr>
            <w:r w:rsidRPr="00214A77">
              <w:rPr>
                <w:rFonts w:ascii="Public Sans" w:hAnsi="Public Sans"/>
                <w:noProof/>
              </w:rPr>
              <w:drawing>
                <wp:inline distT="0" distB="0" distL="0" distR="0" wp14:anchorId="0B558548" wp14:editId="6AE6CBDB">
                  <wp:extent cx="895350" cy="895350"/>
                  <wp:effectExtent l="0" t="0" r="0" b="0"/>
                  <wp:docPr id="7429"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95350" cy="89535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752FD40A" w14:textId="77777777" w:rsidR="00DE0533" w:rsidRPr="00214A77" w:rsidRDefault="00DE0533" w:rsidP="00644BDE">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46E67393" w14:textId="77777777" w:rsidR="00DE0533" w:rsidRPr="00214A77" w:rsidRDefault="00DE0533" w:rsidP="00644BDE">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11ECB6A1" w14:textId="77777777" w:rsidR="00DE0533" w:rsidRPr="00214A77" w:rsidRDefault="00DE0533" w:rsidP="00644BDE">
            <w:pPr>
              <w:pStyle w:val="TableText"/>
              <w:keepNext/>
              <w:rPr>
                <w:rFonts w:ascii="Public Sans" w:hAnsi="Public Sans" w:cstheme="minorHAnsi"/>
                <w:sz w:val="22"/>
                <w:szCs w:val="22"/>
              </w:rPr>
            </w:pPr>
          </w:p>
        </w:tc>
      </w:tr>
      <w:tr w:rsidR="00DE0533" w:rsidRPr="00214A77" w14:paraId="5467F3F5" w14:textId="77777777" w:rsidTr="00644BDE">
        <w:trPr>
          <w:jc w:val="center"/>
        </w:trPr>
        <w:tc>
          <w:tcPr>
            <w:tcW w:w="1470" w:type="dxa"/>
            <w:vMerge/>
          </w:tcPr>
          <w:p w14:paraId="11EBD690" w14:textId="77777777" w:rsidR="00DE0533" w:rsidRPr="00214A77" w:rsidRDefault="00DE0533" w:rsidP="00644BDE">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1F931BBF"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699C2229"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68606700"/>
            <w:placeholder>
              <w:docPart w:val="4D4C132C47254BB5ADDEF857A15B0D6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25D76C71" w14:textId="40F30A7C" w:rsidR="00DE0533" w:rsidRPr="00214A77" w:rsidRDefault="00991532"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DE0533" w:rsidRPr="00214A77" w14:paraId="31F0DB3A" w14:textId="77777777" w:rsidTr="00644BDE">
        <w:trPr>
          <w:jc w:val="center"/>
        </w:trPr>
        <w:tc>
          <w:tcPr>
            <w:tcW w:w="1470" w:type="dxa"/>
            <w:vMerge/>
          </w:tcPr>
          <w:p w14:paraId="3306CDBB" w14:textId="77777777" w:rsidR="00DE0533" w:rsidRPr="00214A77" w:rsidRDefault="00DE0533" w:rsidP="00644BDE">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70F3C9A"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0E94A63B"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Be ethical and professional, and uphold and promote the public sector values</w:t>
            </w:r>
          </w:p>
        </w:tc>
        <w:sdt>
          <w:sdtPr>
            <w:rPr>
              <w:rFonts w:ascii="Public Sans" w:hAnsi="Public Sans" w:cstheme="minorHAnsi"/>
              <w:sz w:val="22"/>
              <w:szCs w:val="22"/>
            </w:rPr>
            <w:id w:val="433945961"/>
            <w:placeholder>
              <w:docPart w:val="5560B31A50934C1283DB7D80BC0835B8"/>
            </w:placeholder>
            <w:showingPlcHd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77B9E771" w14:textId="77777777" w:rsidR="00DE0533" w:rsidRPr="00214A77" w:rsidRDefault="00DE0533" w:rsidP="00644BDE">
                <w:pPr>
                  <w:pStyle w:val="TableText"/>
                  <w:keepNext/>
                  <w:rPr>
                    <w:rFonts w:ascii="Public Sans" w:hAnsi="Public Sans" w:cstheme="minorHAnsi"/>
                    <w:sz w:val="22"/>
                    <w:szCs w:val="22"/>
                  </w:rPr>
                </w:pPr>
                <w:r w:rsidRPr="00214A77">
                  <w:rPr>
                    <w:rStyle w:val="PlaceholderText"/>
                    <w:rFonts w:ascii="Public Sans" w:hAnsi="Public Sans" w:cstheme="minorHAnsi"/>
                    <w:sz w:val="22"/>
                    <w:szCs w:val="22"/>
                  </w:rPr>
                  <w:t>Choose an item.</w:t>
                </w:r>
              </w:p>
            </w:tc>
          </w:sdtContent>
        </w:sdt>
      </w:tr>
      <w:tr w:rsidR="00DE0533" w:rsidRPr="00214A77" w14:paraId="02090566" w14:textId="77777777" w:rsidTr="00644BDE">
        <w:trPr>
          <w:jc w:val="center"/>
        </w:trPr>
        <w:tc>
          <w:tcPr>
            <w:tcW w:w="1470" w:type="dxa"/>
            <w:vMerge/>
          </w:tcPr>
          <w:p w14:paraId="00171F9C" w14:textId="77777777" w:rsidR="00DE0533" w:rsidRPr="00214A77" w:rsidRDefault="00DE0533" w:rsidP="00644BDE">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1224477E"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14D75983"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Be persistent, self-reflect and commit to learning</w:t>
            </w:r>
          </w:p>
        </w:tc>
        <w:sdt>
          <w:sdtPr>
            <w:rPr>
              <w:rFonts w:ascii="Public Sans" w:hAnsi="Public Sans" w:cstheme="minorHAnsi"/>
              <w:sz w:val="22"/>
              <w:szCs w:val="22"/>
            </w:rPr>
            <w:id w:val="1906187070"/>
            <w:placeholder>
              <w:docPart w:val="87D203BE10504F22A66E9B274FC336E7"/>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2491A238" w14:textId="00820467" w:rsidR="00DE0533" w:rsidRPr="00214A77" w:rsidRDefault="00991532"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DE0533" w:rsidRPr="00214A77" w14:paraId="1F1A9A52" w14:textId="77777777" w:rsidTr="00644BDE">
        <w:trPr>
          <w:jc w:val="center"/>
        </w:trPr>
        <w:tc>
          <w:tcPr>
            <w:tcW w:w="1470" w:type="dxa"/>
            <w:vMerge/>
            <w:tcBorders>
              <w:bottom w:val="single" w:sz="4" w:space="0" w:color="auto"/>
            </w:tcBorders>
          </w:tcPr>
          <w:p w14:paraId="2F20CD28" w14:textId="77777777" w:rsidR="00DE0533" w:rsidRPr="00214A77" w:rsidRDefault="00DE0533" w:rsidP="00644BDE">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186B4CBB" w14:textId="77777777" w:rsidR="00DE0533" w:rsidRPr="00214A77" w:rsidRDefault="00DE0533" w:rsidP="00644BDE">
            <w:pPr>
              <w:pStyle w:val="TableText"/>
              <w:rPr>
                <w:rFonts w:ascii="Public Sans" w:hAnsi="Public Sans" w:cstheme="minorHAnsi"/>
                <w:sz w:val="22"/>
                <w:szCs w:val="22"/>
              </w:rPr>
            </w:pPr>
            <w:r w:rsidRPr="00214A77">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676B5A34"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Be inclusive and respect diverse backgrounds, experiences and perspectives</w:t>
            </w:r>
          </w:p>
        </w:tc>
        <w:sdt>
          <w:sdtPr>
            <w:rPr>
              <w:rFonts w:ascii="Public Sans" w:hAnsi="Public Sans" w:cstheme="minorHAnsi"/>
              <w:sz w:val="22"/>
              <w:szCs w:val="22"/>
            </w:rPr>
            <w:id w:val="455530251"/>
            <w:placeholder>
              <w:docPart w:val="B87DF5D7C9804F54BA3BC1E4AFF1B52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1C70668B" w14:textId="01349897" w:rsidR="00DE0533" w:rsidRPr="00214A77" w:rsidRDefault="00991532"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DE0533" w:rsidRPr="00214A77" w14:paraId="08568686" w14:textId="77777777" w:rsidTr="00644BDE">
        <w:tblPrEx>
          <w:tblBorders>
            <w:top w:val="single" w:sz="8" w:space="0" w:color="auto"/>
            <w:bottom w:val="single" w:sz="8" w:space="0" w:color="BCBEC0"/>
          </w:tblBorders>
        </w:tblPrEx>
        <w:trPr>
          <w:trHeight w:val="200"/>
          <w:jc w:val="center"/>
        </w:trPr>
        <w:tc>
          <w:tcPr>
            <w:tcW w:w="1470" w:type="dxa"/>
            <w:vMerge w:val="restart"/>
            <w:tcBorders>
              <w:top w:val="single" w:sz="4" w:space="0" w:color="auto"/>
            </w:tcBorders>
            <w:shd w:val="clear" w:color="auto" w:fill="F2F2F2" w:themeFill="background1" w:themeFillShade="F2"/>
          </w:tcPr>
          <w:p w14:paraId="5A9EFBA0" w14:textId="77777777" w:rsidR="00DE0533" w:rsidRPr="00214A77" w:rsidRDefault="00DE0533" w:rsidP="00644BDE">
            <w:pPr>
              <w:keepNext/>
              <w:rPr>
                <w:rFonts w:ascii="Public Sans" w:hAnsi="Public Sans"/>
                <w:noProof/>
                <w:szCs w:val="22"/>
                <w:lang w:eastAsia="en-AU"/>
              </w:rPr>
            </w:pPr>
          </w:p>
          <w:p w14:paraId="2028200A" w14:textId="77777777" w:rsidR="00DE0533" w:rsidRPr="00214A77" w:rsidRDefault="00DE0533" w:rsidP="00644BDE">
            <w:pPr>
              <w:keepNext/>
              <w:rPr>
                <w:rFonts w:ascii="Public Sans" w:hAnsi="Public Sans"/>
                <w:noProof/>
                <w:szCs w:val="22"/>
                <w:lang w:eastAsia="en-AU"/>
              </w:rPr>
            </w:pPr>
            <w:r w:rsidRPr="00214A77">
              <w:rPr>
                <w:rFonts w:ascii="Public Sans" w:hAnsi="Public Sans"/>
                <w:noProof/>
              </w:rPr>
              <w:drawing>
                <wp:inline distT="0" distB="0" distL="0" distR="0" wp14:anchorId="3327934F" wp14:editId="104B1631">
                  <wp:extent cx="857250" cy="857250"/>
                  <wp:effectExtent l="0" t="0" r="0" b="0"/>
                  <wp:docPr id="1023"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3E61DD39" w14:textId="77777777" w:rsidR="00DE0533" w:rsidRPr="00214A77" w:rsidRDefault="00DE0533" w:rsidP="00644BDE">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4B70B962" w14:textId="77777777" w:rsidR="00DE0533" w:rsidRPr="00214A77" w:rsidRDefault="00DE0533" w:rsidP="00644BDE">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3E84D119" w14:textId="77777777" w:rsidR="00DE0533" w:rsidRPr="00214A77" w:rsidRDefault="00DE0533" w:rsidP="00644BDE">
            <w:pPr>
              <w:pStyle w:val="TableText"/>
              <w:keepNext/>
              <w:rPr>
                <w:rFonts w:ascii="Public Sans" w:hAnsi="Public Sans" w:cstheme="minorHAnsi"/>
                <w:sz w:val="22"/>
                <w:szCs w:val="22"/>
              </w:rPr>
            </w:pPr>
          </w:p>
        </w:tc>
      </w:tr>
      <w:tr w:rsidR="00DE0533" w:rsidRPr="00214A77" w14:paraId="43AFC1A2" w14:textId="77777777" w:rsidTr="00644BDE">
        <w:tblPrEx>
          <w:tblBorders>
            <w:top w:val="single" w:sz="8" w:space="0" w:color="auto"/>
            <w:bottom w:val="single" w:sz="8" w:space="0" w:color="BCBEC0"/>
          </w:tblBorders>
        </w:tblPrEx>
        <w:trPr>
          <w:jc w:val="center"/>
        </w:trPr>
        <w:tc>
          <w:tcPr>
            <w:tcW w:w="1470" w:type="dxa"/>
            <w:vMerge/>
          </w:tcPr>
          <w:p w14:paraId="7A737F5E" w14:textId="77777777" w:rsidR="00DE0533" w:rsidRPr="00214A77" w:rsidRDefault="00DE0533" w:rsidP="00644BDE">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3BEA3E4C"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Communicate Effectively</w:t>
            </w:r>
          </w:p>
        </w:tc>
        <w:tc>
          <w:tcPr>
            <w:tcW w:w="4967" w:type="dxa"/>
            <w:tcBorders>
              <w:top w:val="nil"/>
              <w:bottom w:val="single" w:sz="4" w:space="0" w:color="D9D9D9" w:themeColor="background1" w:themeShade="D9"/>
            </w:tcBorders>
          </w:tcPr>
          <w:p w14:paraId="2464BAE9"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Communicate clearly, pay attention to others and respond with understanding and respect</w:t>
            </w:r>
          </w:p>
        </w:tc>
        <w:sdt>
          <w:sdtPr>
            <w:rPr>
              <w:rFonts w:ascii="Public Sans" w:hAnsi="Public Sans" w:cstheme="minorHAnsi"/>
              <w:sz w:val="22"/>
              <w:szCs w:val="22"/>
            </w:rPr>
            <w:id w:val="-294610467"/>
            <w:placeholder>
              <w:docPart w:val="EEC060BD861C4FF78ED06B70323E3AAF"/>
            </w:placeholder>
            <w:showingPlcHd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47633331" w14:textId="77777777" w:rsidR="00DE0533" w:rsidRPr="00214A77" w:rsidRDefault="00DE0533" w:rsidP="00644BDE">
                <w:pPr>
                  <w:pStyle w:val="TableText"/>
                  <w:keepNext/>
                  <w:rPr>
                    <w:rFonts w:ascii="Public Sans" w:hAnsi="Public Sans" w:cstheme="minorHAnsi"/>
                    <w:sz w:val="22"/>
                    <w:szCs w:val="22"/>
                  </w:rPr>
                </w:pPr>
                <w:r w:rsidRPr="00214A77">
                  <w:rPr>
                    <w:rStyle w:val="PlaceholderText"/>
                    <w:rFonts w:ascii="Public Sans" w:hAnsi="Public Sans" w:cstheme="minorHAnsi"/>
                    <w:sz w:val="22"/>
                    <w:szCs w:val="22"/>
                  </w:rPr>
                  <w:t>Choose an item.</w:t>
                </w:r>
              </w:p>
            </w:tc>
          </w:sdtContent>
        </w:sdt>
      </w:tr>
      <w:tr w:rsidR="00DE0533" w:rsidRPr="00214A77" w14:paraId="2609B19C" w14:textId="77777777" w:rsidTr="00644BDE">
        <w:tblPrEx>
          <w:tblBorders>
            <w:top w:val="single" w:sz="8" w:space="0" w:color="auto"/>
            <w:bottom w:val="single" w:sz="8" w:space="0" w:color="BCBEC0"/>
          </w:tblBorders>
        </w:tblPrEx>
        <w:trPr>
          <w:jc w:val="center"/>
        </w:trPr>
        <w:tc>
          <w:tcPr>
            <w:tcW w:w="1470" w:type="dxa"/>
            <w:vMerge/>
          </w:tcPr>
          <w:p w14:paraId="48A42DBB"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D7B3C84"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5BCD8F22"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Provide customer-focused services in line with public sector and organisational objectives</w:t>
            </w:r>
          </w:p>
        </w:tc>
        <w:sdt>
          <w:sdtPr>
            <w:rPr>
              <w:rFonts w:ascii="Public Sans" w:hAnsi="Public Sans" w:cstheme="minorHAnsi"/>
              <w:sz w:val="22"/>
              <w:szCs w:val="22"/>
            </w:rPr>
            <w:id w:val="423001029"/>
            <w:placeholder>
              <w:docPart w:val="A59724ACD54B4BCBAF13F93AD216D65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77F8FCDD" w14:textId="664A5F33" w:rsidR="00DE0533" w:rsidRPr="00214A77" w:rsidRDefault="00991532"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DE0533" w:rsidRPr="00214A77" w14:paraId="36AD1994" w14:textId="77777777" w:rsidTr="00644BDE">
        <w:tblPrEx>
          <w:tblBorders>
            <w:top w:val="single" w:sz="8" w:space="0" w:color="auto"/>
            <w:bottom w:val="single" w:sz="8" w:space="0" w:color="BCBEC0"/>
          </w:tblBorders>
        </w:tblPrEx>
        <w:trPr>
          <w:jc w:val="center"/>
        </w:trPr>
        <w:tc>
          <w:tcPr>
            <w:tcW w:w="1470" w:type="dxa"/>
            <w:vMerge/>
          </w:tcPr>
          <w:p w14:paraId="5CEF62F2"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66B3BD5F"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1874CF17"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Collaborate with others and value their contribution</w:t>
            </w:r>
          </w:p>
        </w:tc>
        <w:sdt>
          <w:sdtPr>
            <w:rPr>
              <w:rFonts w:ascii="Public Sans" w:hAnsi="Public Sans" w:cstheme="minorHAnsi"/>
              <w:sz w:val="22"/>
              <w:szCs w:val="22"/>
            </w:rPr>
            <w:id w:val="-2030474742"/>
            <w:placeholder>
              <w:docPart w:val="2397CBF8C9254AFFAE5027968D3BD8AF"/>
            </w:placeholder>
            <w:showingPlcHd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54395635" w14:textId="77777777" w:rsidR="00DE0533" w:rsidRPr="00214A77" w:rsidRDefault="00DE0533" w:rsidP="00644BDE">
                <w:pPr>
                  <w:pStyle w:val="TableText"/>
                  <w:keepNext/>
                  <w:rPr>
                    <w:rFonts w:ascii="Public Sans" w:hAnsi="Public Sans" w:cstheme="minorHAnsi"/>
                    <w:sz w:val="22"/>
                    <w:szCs w:val="22"/>
                  </w:rPr>
                </w:pPr>
                <w:r w:rsidRPr="00214A77">
                  <w:rPr>
                    <w:rStyle w:val="PlaceholderText"/>
                    <w:rFonts w:ascii="Public Sans" w:hAnsi="Public Sans" w:cstheme="minorHAnsi"/>
                    <w:sz w:val="22"/>
                    <w:szCs w:val="22"/>
                  </w:rPr>
                  <w:t>Choose an item.</w:t>
                </w:r>
              </w:p>
            </w:tc>
          </w:sdtContent>
        </w:sdt>
      </w:tr>
      <w:tr w:rsidR="00DE0533" w:rsidRPr="00214A77" w14:paraId="0C6C7FA5" w14:textId="77777777" w:rsidTr="00644BDE">
        <w:tblPrEx>
          <w:tblBorders>
            <w:top w:val="single" w:sz="8" w:space="0" w:color="auto"/>
            <w:bottom w:val="single" w:sz="8" w:space="0" w:color="BCBEC0"/>
          </w:tblBorders>
        </w:tblPrEx>
        <w:trPr>
          <w:jc w:val="center"/>
        </w:trPr>
        <w:tc>
          <w:tcPr>
            <w:tcW w:w="1470" w:type="dxa"/>
            <w:vMerge/>
            <w:tcBorders>
              <w:bottom w:val="single" w:sz="4" w:space="0" w:color="auto"/>
            </w:tcBorders>
          </w:tcPr>
          <w:p w14:paraId="29BB12F1" w14:textId="77777777" w:rsidR="00DE0533" w:rsidRPr="00214A77" w:rsidRDefault="00DE0533" w:rsidP="00644BDE">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08D268AB" w14:textId="77777777" w:rsidR="00DE0533" w:rsidRPr="00214A77" w:rsidRDefault="00DE0533" w:rsidP="00644BDE">
            <w:pPr>
              <w:pStyle w:val="TableText"/>
              <w:rPr>
                <w:rFonts w:ascii="Public Sans" w:hAnsi="Public Sans" w:cstheme="minorHAnsi"/>
                <w:sz w:val="22"/>
                <w:szCs w:val="22"/>
              </w:rPr>
            </w:pPr>
            <w:r w:rsidRPr="00214A77">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0B0615AE"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5B34689471044C8E93EE0ACFF724E136"/>
            </w:placeholder>
            <w:showingPlcHd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037A787A" w14:textId="77777777" w:rsidR="00DE0533" w:rsidRPr="00214A77" w:rsidRDefault="00DE0533" w:rsidP="00644BDE">
                <w:pPr>
                  <w:pStyle w:val="TableText"/>
                  <w:keepNext/>
                  <w:rPr>
                    <w:rFonts w:ascii="Public Sans" w:hAnsi="Public Sans" w:cstheme="minorHAnsi"/>
                    <w:sz w:val="22"/>
                    <w:szCs w:val="22"/>
                  </w:rPr>
                </w:pPr>
                <w:r w:rsidRPr="00214A77">
                  <w:rPr>
                    <w:rStyle w:val="PlaceholderText"/>
                    <w:rFonts w:ascii="Public Sans" w:hAnsi="Public Sans" w:cstheme="minorHAnsi"/>
                    <w:sz w:val="22"/>
                    <w:szCs w:val="22"/>
                  </w:rPr>
                  <w:t>Choose an item.</w:t>
                </w:r>
              </w:p>
            </w:tc>
          </w:sdtContent>
        </w:sdt>
      </w:tr>
      <w:tr w:rsidR="00DE0533" w:rsidRPr="00214A77" w14:paraId="1EB14DB2" w14:textId="77777777" w:rsidTr="00644BDE">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39698D92" w14:textId="77777777" w:rsidR="00DE0533" w:rsidRPr="00214A77" w:rsidRDefault="00DE0533" w:rsidP="00644BDE">
            <w:pPr>
              <w:keepNext/>
              <w:rPr>
                <w:rFonts w:ascii="Public Sans" w:hAnsi="Public Sans"/>
                <w:noProof/>
                <w:szCs w:val="22"/>
                <w:lang w:eastAsia="en-AU"/>
              </w:rPr>
            </w:pPr>
          </w:p>
          <w:p w14:paraId="2168EF76" w14:textId="77777777" w:rsidR="00DE0533" w:rsidRPr="00214A77" w:rsidRDefault="00DE0533" w:rsidP="00644BDE">
            <w:pPr>
              <w:keepNext/>
              <w:rPr>
                <w:rFonts w:ascii="Public Sans" w:hAnsi="Public Sans"/>
                <w:noProof/>
                <w:szCs w:val="22"/>
                <w:lang w:eastAsia="en-AU"/>
              </w:rPr>
            </w:pPr>
            <w:r w:rsidRPr="00214A77">
              <w:rPr>
                <w:rFonts w:ascii="Public Sans" w:hAnsi="Public Sans"/>
                <w:noProof/>
              </w:rPr>
              <w:drawing>
                <wp:inline distT="0" distB="0" distL="0" distR="0" wp14:anchorId="2B9F1D22" wp14:editId="122D7832">
                  <wp:extent cx="857250" cy="857250"/>
                  <wp:effectExtent l="0" t="0" r="0" b="0"/>
                  <wp:docPr id="4608"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51B7380A" w14:textId="77777777" w:rsidR="00DE0533" w:rsidRPr="00214A77" w:rsidRDefault="00DE0533" w:rsidP="00644BDE">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7CEDBDFB" w14:textId="77777777" w:rsidR="00DE0533" w:rsidRPr="00214A77" w:rsidRDefault="00DE0533" w:rsidP="00644BDE">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479E4B08" w14:textId="77777777" w:rsidR="00DE0533" w:rsidRPr="00214A77" w:rsidRDefault="00DE0533" w:rsidP="00644BDE">
            <w:pPr>
              <w:pStyle w:val="TableText"/>
              <w:keepNext/>
              <w:rPr>
                <w:rFonts w:ascii="Public Sans" w:hAnsi="Public Sans" w:cstheme="minorHAnsi"/>
                <w:sz w:val="22"/>
                <w:szCs w:val="22"/>
              </w:rPr>
            </w:pPr>
          </w:p>
        </w:tc>
      </w:tr>
      <w:tr w:rsidR="00DE0533" w:rsidRPr="00214A77" w14:paraId="50542465" w14:textId="77777777" w:rsidTr="00644BDE">
        <w:tblPrEx>
          <w:tblBorders>
            <w:top w:val="single" w:sz="8" w:space="0" w:color="auto"/>
            <w:bottom w:val="single" w:sz="8" w:space="0" w:color="BCBEC0"/>
          </w:tblBorders>
        </w:tblPrEx>
        <w:trPr>
          <w:jc w:val="center"/>
        </w:trPr>
        <w:tc>
          <w:tcPr>
            <w:tcW w:w="1470" w:type="dxa"/>
            <w:vMerge/>
          </w:tcPr>
          <w:p w14:paraId="12FE6CB3" w14:textId="77777777" w:rsidR="00DE0533" w:rsidRPr="00214A77" w:rsidRDefault="00DE0533" w:rsidP="00644BDE">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459CC9FF"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Deliver Results</w:t>
            </w:r>
          </w:p>
        </w:tc>
        <w:tc>
          <w:tcPr>
            <w:tcW w:w="4967" w:type="dxa"/>
            <w:tcBorders>
              <w:top w:val="nil"/>
              <w:bottom w:val="single" w:sz="4" w:space="0" w:color="D9D9D9" w:themeColor="background1" w:themeShade="D9"/>
            </w:tcBorders>
          </w:tcPr>
          <w:p w14:paraId="2AFE139B"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Achieve results by using resources efficiently and committing to quality outcomes</w:t>
            </w:r>
          </w:p>
        </w:tc>
        <w:sdt>
          <w:sdtPr>
            <w:rPr>
              <w:rFonts w:ascii="Public Sans" w:hAnsi="Public Sans" w:cstheme="minorHAnsi"/>
              <w:sz w:val="22"/>
              <w:szCs w:val="22"/>
            </w:rPr>
            <w:id w:val="1950660735"/>
            <w:placeholder>
              <w:docPart w:val="C2CACB3FB7304A2CBA56DF086521938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7042DE39" w14:textId="66FCABB4" w:rsidR="00DE0533" w:rsidRPr="00214A77" w:rsidRDefault="00410AE8"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DE0533" w:rsidRPr="00214A77" w14:paraId="3BE0B356" w14:textId="77777777" w:rsidTr="00644BDE">
        <w:tblPrEx>
          <w:tblBorders>
            <w:top w:val="single" w:sz="8" w:space="0" w:color="auto"/>
            <w:bottom w:val="single" w:sz="8" w:space="0" w:color="BCBEC0"/>
          </w:tblBorders>
        </w:tblPrEx>
        <w:trPr>
          <w:jc w:val="center"/>
        </w:trPr>
        <w:tc>
          <w:tcPr>
            <w:tcW w:w="1470" w:type="dxa"/>
            <w:vMerge/>
          </w:tcPr>
          <w:p w14:paraId="470521EA"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2AF2E513"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434AE64A"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Plan to achieve priority outcomes and respond flexibly to changing circumstances</w:t>
            </w:r>
          </w:p>
        </w:tc>
        <w:sdt>
          <w:sdtPr>
            <w:rPr>
              <w:rFonts w:ascii="Public Sans" w:hAnsi="Public Sans" w:cstheme="minorHAnsi"/>
              <w:sz w:val="22"/>
              <w:szCs w:val="22"/>
            </w:rPr>
            <w:id w:val="1157725434"/>
            <w:placeholder>
              <w:docPart w:val="7C9E369592084B78AD683649D2A2BC8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2B717D4D" w14:textId="62D5F5AD" w:rsidR="00DE0533" w:rsidRPr="00214A77" w:rsidRDefault="00410AE8"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DE0533" w:rsidRPr="00214A77" w14:paraId="40717561" w14:textId="77777777" w:rsidTr="00644BDE">
        <w:tblPrEx>
          <w:tblBorders>
            <w:top w:val="single" w:sz="8" w:space="0" w:color="auto"/>
            <w:bottom w:val="single" w:sz="8" w:space="0" w:color="BCBEC0"/>
          </w:tblBorders>
        </w:tblPrEx>
        <w:trPr>
          <w:jc w:val="center"/>
        </w:trPr>
        <w:tc>
          <w:tcPr>
            <w:tcW w:w="1470" w:type="dxa"/>
            <w:vMerge/>
          </w:tcPr>
          <w:p w14:paraId="364CC535"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A36495D"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bCs/>
                <w:sz w:val="22"/>
                <w:szCs w:val="22"/>
              </w:rPr>
              <w:t>Think and Solve Problems</w:t>
            </w:r>
          </w:p>
        </w:tc>
        <w:tc>
          <w:tcPr>
            <w:tcW w:w="4967" w:type="dxa"/>
            <w:tcBorders>
              <w:top w:val="single" w:sz="4" w:space="0" w:color="D9D9D9" w:themeColor="background1" w:themeShade="D9"/>
              <w:bottom w:val="single" w:sz="4" w:space="0" w:color="D9D9D9" w:themeColor="background1" w:themeShade="D9"/>
            </w:tcBorders>
          </w:tcPr>
          <w:p w14:paraId="4FA936B9"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Think, analyse and consider the broader context to develop practical solutions</w:t>
            </w:r>
          </w:p>
        </w:tc>
        <w:sdt>
          <w:sdtPr>
            <w:rPr>
              <w:rFonts w:ascii="Public Sans" w:hAnsi="Public Sans" w:cstheme="minorHAnsi"/>
              <w:sz w:val="22"/>
              <w:szCs w:val="22"/>
            </w:rPr>
            <w:id w:val="-283959339"/>
            <w:placeholder>
              <w:docPart w:val="D5217347ED5C437990C8FDBE8E981F14"/>
            </w:placeholder>
            <w:showingPlcHd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29A52B0E" w14:textId="77777777" w:rsidR="00DE0533" w:rsidRPr="00214A77" w:rsidRDefault="00DE0533" w:rsidP="00644BDE">
                <w:pPr>
                  <w:pStyle w:val="TableText"/>
                  <w:keepNext/>
                  <w:rPr>
                    <w:rFonts w:ascii="Public Sans" w:hAnsi="Public Sans" w:cstheme="minorHAnsi"/>
                    <w:sz w:val="22"/>
                    <w:szCs w:val="22"/>
                  </w:rPr>
                </w:pPr>
                <w:r w:rsidRPr="00214A77">
                  <w:rPr>
                    <w:rStyle w:val="PlaceholderText"/>
                    <w:rFonts w:ascii="Public Sans" w:hAnsi="Public Sans" w:cstheme="minorHAnsi"/>
                    <w:sz w:val="22"/>
                    <w:szCs w:val="22"/>
                  </w:rPr>
                  <w:t>Choose an item.</w:t>
                </w:r>
              </w:p>
            </w:tc>
          </w:sdtContent>
        </w:sdt>
      </w:tr>
      <w:tr w:rsidR="00DE0533" w:rsidRPr="00214A77" w14:paraId="098E8611" w14:textId="77777777" w:rsidTr="00644BDE">
        <w:tblPrEx>
          <w:tblBorders>
            <w:top w:val="single" w:sz="8" w:space="0" w:color="auto"/>
            <w:bottom w:val="single" w:sz="8" w:space="0" w:color="BCBEC0"/>
          </w:tblBorders>
        </w:tblPrEx>
        <w:trPr>
          <w:jc w:val="center"/>
        </w:trPr>
        <w:tc>
          <w:tcPr>
            <w:tcW w:w="1470" w:type="dxa"/>
            <w:vMerge/>
            <w:tcBorders>
              <w:bottom w:val="single" w:sz="4" w:space="0" w:color="auto"/>
            </w:tcBorders>
          </w:tcPr>
          <w:p w14:paraId="5BB0D40B" w14:textId="77777777" w:rsidR="00DE0533" w:rsidRPr="00214A77" w:rsidRDefault="00DE0533" w:rsidP="00644BDE">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29C3809D" w14:textId="77777777" w:rsidR="00DE0533" w:rsidRPr="00214A77" w:rsidRDefault="00DE0533" w:rsidP="00644BDE">
            <w:pPr>
              <w:pStyle w:val="TableText"/>
              <w:rPr>
                <w:rFonts w:ascii="Public Sans" w:hAnsi="Public Sans" w:cstheme="minorHAnsi"/>
                <w:sz w:val="22"/>
                <w:szCs w:val="22"/>
              </w:rPr>
            </w:pPr>
            <w:r w:rsidRPr="00214A77">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4C29DFFA"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Be proactive and responsible for your actions, and follow legislation, policy and guidelines</w:t>
            </w:r>
          </w:p>
        </w:tc>
        <w:sdt>
          <w:sdtPr>
            <w:rPr>
              <w:rFonts w:ascii="Public Sans" w:hAnsi="Public Sans" w:cstheme="minorHAnsi"/>
              <w:sz w:val="22"/>
              <w:szCs w:val="22"/>
            </w:rPr>
            <w:id w:val="-1984311058"/>
            <w:placeholder>
              <w:docPart w:val="9B02BFC48901448388135F97AF7CC2DB"/>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7D824498" w14:textId="1448DF12" w:rsidR="00DE0533" w:rsidRPr="00214A77" w:rsidRDefault="00410AE8"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DE0533" w:rsidRPr="00214A77" w14:paraId="1C09AEA2" w14:textId="77777777" w:rsidTr="00644BDE">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3BB9DD9E" w14:textId="77777777" w:rsidR="00DE0533" w:rsidRPr="00214A77" w:rsidRDefault="00DE0533" w:rsidP="00644BDE">
            <w:pPr>
              <w:keepNext/>
              <w:rPr>
                <w:rFonts w:ascii="Public Sans" w:hAnsi="Public Sans"/>
                <w:noProof/>
                <w:szCs w:val="22"/>
                <w:lang w:eastAsia="en-AU"/>
              </w:rPr>
            </w:pPr>
          </w:p>
          <w:p w14:paraId="6477CD03" w14:textId="77777777" w:rsidR="00DE0533" w:rsidRPr="00214A77" w:rsidRDefault="00DE0533" w:rsidP="00644BDE">
            <w:pPr>
              <w:keepNext/>
              <w:rPr>
                <w:rFonts w:ascii="Public Sans" w:hAnsi="Public Sans" w:cstheme="minorHAnsi"/>
                <w:sz w:val="24"/>
                <w:szCs w:val="24"/>
              </w:rPr>
            </w:pPr>
            <w:r w:rsidRPr="00214A77">
              <w:rPr>
                <w:rFonts w:ascii="Public Sans" w:hAnsi="Public Sans"/>
                <w:noProof/>
                <w:sz w:val="24"/>
                <w:szCs w:val="24"/>
              </w:rPr>
              <w:drawing>
                <wp:inline distT="0" distB="0" distL="0" distR="0" wp14:anchorId="7568DDA5" wp14:editId="530BE7B8">
                  <wp:extent cx="844550" cy="844550"/>
                  <wp:effectExtent l="0" t="0" r="0" b="0"/>
                  <wp:docPr id="2973"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844550" cy="8445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300EB64" w14:textId="77777777" w:rsidR="00DE0533" w:rsidRPr="00214A77" w:rsidRDefault="00DE0533" w:rsidP="00644BDE">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35534C79" w14:textId="77777777" w:rsidR="00DE0533" w:rsidRPr="00214A77" w:rsidRDefault="00DE0533" w:rsidP="00644BDE">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57A97C12" w14:textId="77777777" w:rsidR="00DE0533" w:rsidRPr="00214A77" w:rsidRDefault="00DE0533" w:rsidP="00644BDE">
            <w:pPr>
              <w:pStyle w:val="TableText"/>
              <w:keepNext/>
              <w:rPr>
                <w:rFonts w:ascii="Public Sans" w:hAnsi="Public Sans" w:cstheme="minorHAnsi"/>
                <w:sz w:val="22"/>
                <w:szCs w:val="22"/>
              </w:rPr>
            </w:pPr>
          </w:p>
        </w:tc>
      </w:tr>
      <w:tr w:rsidR="00DE0533" w:rsidRPr="00214A77" w14:paraId="0FB9C1E4" w14:textId="77777777" w:rsidTr="00644BDE">
        <w:tblPrEx>
          <w:tblBorders>
            <w:top w:val="single" w:sz="8" w:space="0" w:color="auto"/>
            <w:bottom w:val="single" w:sz="8" w:space="0" w:color="BCBEC0"/>
          </w:tblBorders>
        </w:tblPrEx>
        <w:trPr>
          <w:jc w:val="center"/>
        </w:trPr>
        <w:tc>
          <w:tcPr>
            <w:tcW w:w="1470" w:type="dxa"/>
            <w:vMerge/>
          </w:tcPr>
          <w:p w14:paraId="3A7D4C80" w14:textId="77777777" w:rsidR="00DE0533" w:rsidRPr="00214A77" w:rsidRDefault="00DE0533" w:rsidP="00644BDE">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73ECA78F"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58E509B7"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B6F224C5A62B4EC5940B00002F642BB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nil"/>
                  <w:left w:val="nil"/>
                  <w:bottom w:val="single" w:sz="4" w:space="0" w:color="D9D9D9" w:themeColor="background1" w:themeShade="D9"/>
                </w:tcBorders>
              </w:tcPr>
              <w:p w14:paraId="65B2998E" w14:textId="53CEAE2F" w:rsidR="00DE0533" w:rsidRPr="00214A77" w:rsidRDefault="00410AE8"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DE0533" w:rsidRPr="00214A77" w14:paraId="3E78C079" w14:textId="77777777" w:rsidTr="00644BDE">
        <w:tblPrEx>
          <w:tblBorders>
            <w:top w:val="single" w:sz="8" w:space="0" w:color="auto"/>
            <w:bottom w:val="single" w:sz="8" w:space="0" w:color="BCBEC0"/>
          </w:tblBorders>
        </w:tblPrEx>
        <w:trPr>
          <w:jc w:val="center"/>
        </w:trPr>
        <w:tc>
          <w:tcPr>
            <w:tcW w:w="1470" w:type="dxa"/>
            <w:vMerge/>
          </w:tcPr>
          <w:p w14:paraId="6450117B"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6EBB8ABA"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bCs/>
                <w:sz w:val="22"/>
                <w:szCs w:val="22"/>
              </w:rPr>
              <w:t>Technology</w:t>
            </w:r>
          </w:p>
        </w:tc>
        <w:tc>
          <w:tcPr>
            <w:tcW w:w="4967" w:type="dxa"/>
            <w:tcBorders>
              <w:top w:val="single" w:sz="4" w:space="0" w:color="D9D9D9" w:themeColor="background1" w:themeShade="D9"/>
              <w:left w:val="nil"/>
              <w:bottom w:val="single" w:sz="4" w:space="0" w:color="D9D9D9" w:themeColor="background1" w:themeShade="D9"/>
              <w:right w:val="nil"/>
            </w:tcBorders>
          </w:tcPr>
          <w:p w14:paraId="2BC5E2C1"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Understand and use available technology to maximise efficiencies and effectiveness</w:t>
            </w:r>
          </w:p>
        </w:tc>
        <w:sdt>
          <w:sdtPr>
            <w:rPr>
              <w:rFonts w:ascii="Public Sans" w:hAnsi="Public Sans" w:cstheme="minorHAnsi"/>
              <w:sz w:val="22"/>
              <w:szCs w:val="22"/>
            </w:rPr>
            <w:id w:val="1736584465"/>
            <w:placeholder>
              <w:docPart w:val="526846AEAB934F508EAF10BC3E153EF1"/>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left w:val="nil"/>
                  <w:bottom w:val="single" w:sz="4" w:space="0" w:color="D9D9D9" w:themeColor="background1" w:themeShade="D9"/>
                </w:tcBorders>
              </w:tcPr>
              <w:p w14:paraId="6198D037" w14:textId="1D291BB9" w:rsidR="00DE0533" w:rsidRPr="00214A77" w:rsidRDefault="00410AE8"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DE0533" w:rsidRPr="00214A77" w14:paraId="3C786682" w14:textId="77777777" w:rsidTr="00644BDE">
        <w:tblPrEx>
          <w:tblBorders>
            <w:top w:val="single" w:sz="8" w:space="0" w:color="auto"/>
            <w:bottom w:val="single" w:sz="8" w:space="0" w:color="BCBEC0"/>
          </w:tblBorders>
        </w:tblPrEx>
        <w:trPr>
          <w:jc w:val="center"/>
        </w:trPr>
        <w:tc>
          <w:tcPr>
            <w:tcW w:w="1470" w:type="dxa"/>
            <w:vMerge/>
          </w:tcPr>
          <w:p w14:paraId="397CAA6A"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7EA270C8"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38CDA56A"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Understand and use procurement processes to ensure effective purchasing and contract performance</w:t>
            </w:r>
          </w:p>
        </w:tc>
        <w:sdt>
          <w:sdtPr>
            <w:rPr>
              <w:rFonts w:ascii="Public Sans" w:hAnsi="Public Sans" w:cstheme="minorHAnsi"/>
              <w:sz w:val="22"/>
              <w:szCs w:val="22"/>
            </w:rPr>
            <w:id w:val="490068040"/>
            <w:placeholder>
              <w:docPart w:val="381EE64C587241A68DB82A7F06C2891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left w:val="nil"/>
                  <w:bottom w:val="single" w:sz="4" w:space="0" w:color="D9D9D9" w:themeColor="background1" w:themeShade="D9"/>
                </w:tcBorders>
              </w:tcPr>
              <w:p w14:paraId="444F979E" w14:textId="2B1BA679" w:rsidR="00DE0533" w:rsidRPr="00214A77" w:rsidRDefault="00C325F1"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DE0533" w:rsidRPr="00214A77" w14:paraId="7EBB6CEC" w14:textId="77777777" w:rsidTr="00644BDE">
        <w:tblPrEx>
          <w:tblBorders>
            <w:top w:val="single" w:sz="8" w:space="0" w:color="auto"/>
            <w:bottom w:val="single" w:sz="8" w:space="0" w:color="BCBEC0"/>
          </w:tblBorders>
        </w:tblPrEx>
        <w:trPr>
          <w:jc w:val="center"/>
        </w:trPr>
        <w:tc>
          <w:tcPr>
            <w:tcW w:w="1470" w:type="dxa"/>
            <w:vMerge/>
            <w:tcBorders>
              <w:bottom w:val="single" w:sz="4" w:space="0" w:color="auto"/>
            </w:tcBorders>
          </w:tcPr>
          <w:p w14:paraId="72016875" w14:textId="77777777" w:rsidR="00DE0533" w:rsidRPr="00214A77" w:rsidRDefault="00DE0533" w:rsidP="00644BDE">
            <w:pPr>
              <w:rPr>
                <w:rFonts w:ascii="Public Sans" w:hAnsi="Public Sans" w:cstheme="minorHAnsi"/>
                <w:szCs w:val="22"/>
              </w:rPr>
            </w:pPr>
          </w:p>
        </w:tc>
        <w:tc>
          <w:tcPr>
            <w:tcW w:w="2409" w:type="dxa"/>
            <w:tcBorders>
              <w:top w:val="single" w:sz="4" w:space="0" w:color="D9D9D9" w:themeColor="background1" w:themeShade="D9"/>
              <w:bottom w:val="single" w:sz="4" w:space="0" w:color="auto"/>
              <w:right w:val="nil"/>
            </w:tcBorders>
          </w:tcPr>
          <w:p w14:paraId="3B114B89" w14:textId="77777777" w:rsidR="00DE0533" w:rsidRPr="00214A77" w:rsidRDefault="00DE0533" w:rsidP="00644BDE">
            <w:pPr>
              <w:pStyle w:val="TableText"/>
              <w:rPr>
                <w:rFonts w:ascii="Public Sans" w:hAnsi="Public Sans" w:cstheme="minorHAnsi"/>
                <w:sz w:val="22"/>
                <w:szCs w:val="22"/>
              </w:rPr>
            </w:pPr>
            <w:r w:rsidRPr="00214A77">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218BAA80"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Understand and use effective ways to plan, coordinate and control projects</w:t>
            </w:r>
          </w:p>
        </w:tc>
        <w:sdt>
          <w:sdtPr>
            <w:rPr>
              <w:rFonts w:ascii="Public Sans" w:hAnsi="Public Sans" w:cstheme="minorHAnsi"/>
              <w:sz w:val="22"/>
              <w:szCs w:val="22"/>
            </w:rPr>
            <w:id w:val="-674951960"/>
            <w:placeholder>
              <w:docPart w:val="FE6D8875103B4B0EAD85A542FD24EB57"/>
            </w:placeholder>
            <w:showingPlcHd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left w:val="nil"/>
                  <w:bottom w:val="single" w:sz="4" w:space="0" w:color="auto"/>
                </w:tcBorders>
              </w:tcPr>
              <w:p w14:paraId="0618C147" w14:textId="77777777" w:rsidR="00DE0533" w:rsidRPr="00214A77" w:rsidRDefault="00DE0533" w:rsidP="00644BDE">
                <w:pPr>
                  <w:pStyle w:val="TableText"/>
                  <w:keepNext/>
                  <w:rPr>
                    <w:rFonts w:ascii="Public Sans" w:hAnsi="Public Sans" w:cstheme="minorHAnsi"/>
                    <w:sz w:val="22"/>
                    <w:szCs w:val="22"/>
                  </w:rPr>
                </w:pPr>
                <w:r w:rsidRPr="00214A77">
                  <w:rPr>
                    <w:rStyle w:val="PlaceholderText"/>
                    <w:rFonts w:ascii="Public Sans" w:hAnsi="Public Sans" w:cstheme="minorHAnsi"/>
                    <w:sz w:val="22"/>
                    <w:szCs w:val="22"/>
                  </w:rPr>
                  <w:t>Choose an item.</w:t>
                </w:r>
              </w:p>
            </w:tc>
          </w:sdtContent>
        </w:sdt>
      </w:tr>
      <w:tr w:rsidR="00DE0533" w:rsidRPr="00214A77" w14:paraId="23CD340D" w14:textId="77777777" w:rsidTr="00644BDE">
        <w:tblPrEx>
          <w:tblBorders>
            <w:top w:val="single" w:sz="8" w:space="0" w:color="auto"/>
            <w:bottom w:val="single" w:sz="8" w:space="0" w:color="BCBEC0"/>
          </w:tblBorders>
        </w:tblPrEx>
        <w:trPr>
          <w:cantSplit/>
          <w:jc w:val="center"/>
        </w:trPr>
        <w:tc>
          <w:tcPr>
            <w:tcW w:w="1470" w:type="dxa"/>
            <w:vMerge w:val="restart"/>
            <w:tcBorders>
              <w:top w:val="single" w:sz="4" w:space="0" w:color="auto"/>
            </w:tcBorders>
            <w:shd w:val="clear" w:color="auto" w:fill="F2F2F2" w:themeFill="background1" w:themeFillShade="F2"/>
          </w:tcPr>
          <w:p w14:paraId="774E9969" w14:textId="77777777" w:rsidR="00DE0533" w:rsidRPr="00214A77" w:rsidRDefault="00DE0533" w:rsidP="00644BDE">
            <w:pPr>
              <w:keepNext/>
              <w:rPr>
                <w:rFonts w:ascii="Public Sans" w:hAnsi="Public Sans"/>
                <w:noProof/>
                <w:szCs w:val="22"/>
                <w:lang w:eastAsia="en-AU"/>
              </w:rPr>
            </w:pPr>
          </w:p>
          <w:p w14:paraId="1D603EC4" w14:textId="77777777" w:rsidR="00DE0533" w:rsidRPr="00214A77" w:rsidRDefault="00DE0533" w:rsidP="00644BDE">
            <w:pPr>
              <w:keepNext/>
              <w:rPr>
                <w:rFonts w:ascii="Public Sans" w:hAnsi="Public Sans"/>
                <w:noProof/>
                <w:szCs w:val="22"/>
                <w:lang w:eastAsia="en-AU"/>
              </w:rPr>
            </w:pPr>
            <w:r w:rsidRPr="00214A77">
              <w:rPr>
                <w:rFonts w:ascii="Public Sans" w:hAnsi="Public Sans"/>
                <w:noProof/>
              </w:rPr>
              <w:drawing>
                <wp:inline distT="0" distB="0" distL="0" distR="0" wp14:anchorId="0AC56386" wp14:editId="5187D1D0">
                  <wp:extent cx="825500" cy="825500"/>
                  <wp:effectExtent l="0" t="0" r="0" b="0"/>
                  <wp:docPr id="6558" name="personal-attributes.jpg" descr="people-manage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 name="personal-attributes.jpg" descr="people-management">
                            <a:extLst>
                              <a:ext uri="{C183D7F6-B498-43B3-948B-1728B52AA6E4}">
                                <adec:decorative xmlns:adec="http://schemas.microsoft.com/office/drawing/2017/decorative" val="0"/>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825500" cy="82550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1054B528" w14:textId="77777777" w:rsidR="00DE0533" w:rsidRPr="00214A77" w:rsidRDefault="00DE0533" w:rsidP="00644BDE">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1CB66BBE" w14:textId="77777777" w:rsidR="00DE0533" w:rsidRPr="00214A77" w:rsidRDefault="00DE0533" w:rsidP="00644BDE">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1D5011F2" w14:textId="77777777" w:rsidR="00DE0533" w:rsidRPr="00214A77" w:rsidRDefault="00DE0533" w:rsidP="00644BDE">
            <w:pPr>
              <w:pStyle w:val="TableText"/>
              <w:keepNext/>
              <w:rPr>
                <w:rFonts w:ascii="Public Sans" w:hAnsi="Public Sans" w:cstheme="minorHAnsi"/>
                <w:sz w:val="22"/>
                <w:szCs w:val="22"/>
              </w:rPr>
            </w:pPr>
          </w:p>
        </w:tc>
      </w:tr>
      <w:tr w:rsidR="00DE0533" w:rsidRPr="00214A77" w14:paraId="6474B507" w14:textId="77777777" w:rsidTr="00644BDE">
        <w:tblPrEx>
          <w:tblBorders>
            <w:top w:val="single" w:sz="8" w:space="0" w:color="auto"/>
            <w:bottom w:val="single" w:sz="8" w:space="0" w:color="BCBEC0"/>
          </w:tblBorders>
        </w:tblPrEx>
        <w:trPr>
          <w:cantSplit/>
          <w:jc w:val="center"/>
        </w:trPr>
        <w:tc>
          <w:tcPr>
            <w:tcW w:w="1470" w:type="dxa"/>
            <w:vMerge/>
          </w:tcPr>
          <w:p w14:paraId="1252A6F9" w14:textId="77777777" w:rsidR="00DE0533" w:rsidRPr="00214A77" w:rsidRDefault="00DE0533" w:rsidP="00644BDE">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07DC668B"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Manage and Develop People</w:t>
            </w:r>
          </w:p>
        </w:tc>
        <w:tc>
          <w:tcPr>
            <w:tcW w:w="4967" w:type="dxa"/>
            <w:tcBorders>
              <w:top w:val="nil"/>
              <w:bottom w:val="single" w:sz="4" w:space="0" w:color="D9D9D9" w:themeColor="background1" w:themeShade="D9"/>
            </w:tcBorders>
          </w:tcPr>
          <w:p w14:paraId="2D568BEF"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Engage with and motivate staff, and develop their capability and potential</w:t>
            </w:r>
          </w:p>
        </w:tc>
        <w:sdt>
          <w:sdtPr>
            <w:rPr>
              <w:rFonts w:ascii="Public Sans" w:hAnsi="Public Sans" w:cstheme="minorHAnsi"/>
              <w:sz w:val="22"/>
              <w:szCs w:val="22"/>
            </w:rPr>
            <w:id w:val="-1401907429"/>
            <w:placeholder>
              <w:docPart w:val="8F108452EB3849BC86BF79D7FB0FC465"/>
            </w:placeholder>
            <w:showingPlcHd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nil"/>
                  <w:bottom w:val="single" w:sz="4" w:space="0" w:color="D9D9D9" w:themeColor="background1" w:themeShade="D9"/>
                </w:tcBorders>
              </w:tcPr>
              <w:p w14:paraId="6C431475" w14:textId="77777777" w:rsidR="00DE0533" w:rsidRPr="00214A77" w:rsidRDefault="00DE0533" w:rsidP="00644BDE">
                <w:pPr>
                  <w:pStyle w:val="TableText"/>
                  <w:keepNext/>
                  <w:rPr>
                    <w:rFonts w:ascii="Public Sans" w:hAnsi="Public Sans" w:cstheme="minorHAnsi"/>
                    <w:sz w:val="22"/>
                    <w:szCs w:val="22"/>
                  </w:rPr>
                </w:pPr>
                <w:r w:rsidRPr="00214A77">
                  <w:rPr>
                    <w:rStyle w:val="PlaceholderText"/>
                    <w:rFonts w:ascii="Public Sans" w:hAnsi="Public Sans" w:cstheme="minorHAnsi"/>
                    <w:sz w:val="22"/>
                    <w:szCs w:val="22"/>
                  </w:rPr>
                  <w:t>Choose an item.</w:t>
                </w:r>
              </w:p>
            </w:tc>
          </w:sdtContent>
        </w:sdt>
      </w:tr>
      <w:tr w:rsidR="00DE0533" w:rsidRPr="00214A77" w14:paraId="40CB7949" w14:textId="77777777" w:rsidTr="00644BDE">
        <w:tblPrEx>
          <w:tblBorders>
            <w:top w:val="single" w:sz="8" w:space="0" w:color="auto"/>
            <w:bottom w:val="single" w:sz="8" w:space="0" w:color="BCBEC0"/>
          </w:tblBorders>
        </w:tblPrEx>
        <w:trPr>
          <w:cantSplit/>
          <w:jc w:val="center"/>
        </w:trPr>
        <w:tc>
          <w:tcPr>
            <w:tcW w:w="1470" w:type="dxa"/>
            <w:vMerge/>
          </w:tcPr>
          <w:p w14:paraId="6C51B65E"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15CE1269"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Inspire Direction and Purpose</w:t>
            </w:r>
          </w:p>
        </w:tc>
        <w:tc>
          <w:tcPr>
            <w:tcW w:w="4967" w:type="dxa"/>
            <w:tcBorders>
              <w:top w:val="single" w:sz="4" w:space="0" w:color="D9D9D9" w:themeColor="background1" w:themeShade="D9"/>
              <w:bottom w:val="single" w:sz="4" w:space="0" w:color="D9D9D9" w:themeColor="background1" w:themeShade="D9"/>
            </w:tcBorders>
          </w:tcPr>
          <w:p w14:paraId="1DA50D1B"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Communicate goals, priorities and vision, and recognise achievements</w:t>
            </w:r>
          </w:p>
        </w:tc>
        <w:sdt>
          <w:sdtPr>
            <w:rPr>
              <w:rFonts w:ascii="Public Sans" w:hAnsi="Public Sans" w:cstheme="minorHAnsi"/>
              <w:sz w:val="22"/>
              <w:szCs w:val="22"/>
            </w:rPr>
            <w:id w:val="-2074409806"/>
            <w:placeholder>
              <w:docPart w:val="CA8EFB992CAF48BB8AD15480E1B0A433"/>
            </w:placeholder>
            <w:showingPlcHd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bottom w:val="single" w:sz="4" w:space="0" w:color="D9D9D9" w:themeColor="background1" w:themeShade="D9"/>
                </w:tcBorders>
              </w:tcPr>
              <w:p w14:paraId="5FF478CF" w14:textId="77777777" w:rsidR="00DE0533" w:rsidRPr="00214A77" w:rsidRDefault="00DE0533" w:rsidP="00644BDE">
                <w:pPr>
                  <w:pStyle w:val="TableText"/>
                  <w:keepNext/>
                  <w:rPr>
                    <w:rFonts w:ascii="Public Sans" w:hAnsi="Public Sans" w:cstheme="minorHAnsi"/>
                    <w:sz w:val="22"/>
                    <w:szCs w:val="22"/>
                  </w:rPr>
                </w:pPr>
                <w:r w:rsidRPr="00214A77">
                  <w:rPr>
                    <w:rStyle w:val="PlaceholderText"/>
                    <w:rFonts w:ascii="Public Sans" w:hAnsi="Public Sans" w:cstheme="minorHAnsi"/>
                    <w:sz w:val="22"/>
                    <w:szCs w:val="22"/>
                  </w:rPr>
                  <w:t>Choose an item.</w:t>
                </w:r>
              </w:p>
            </w:tc>
          </w:sdtContent>
        </w:sdt>
      </w:tr>
      <w:tr w:rsidR="00DE0533" w:rsidRPr="00214A77" w14:paraId="33EC5875" w14:textId="77777777" w:rsidTr="00644BDE">
        <w:tblPrEx>
          <w:tblBorders>
            <w:top w:val="single" w:sz="8" w:space="0" w:color="auto"/>
            <w:bottom w:val="single" w:sz="8" w:space="0" w:color="BCBEC0"/>
          </w:tblBorders>
        </w:tblPrEx>
        <w:trPr>
          <w:cantSplit/>
          <w:jc w:val="center"/>
        </w:trPr>
        <w:tc>
          <w:tcPr>
            <w:tcW w:w="1470" w:type="dxa"/>
            <w:vMerge/>
          </w:tcPr>
          <w:p w14:paraId="58F8C86C"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B2DCE72"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bCs/>
                <w:sz w:val="22"/>
                <w:szCs w:val="22"/>
              </w:rPr>
              <w:t>Optimise Business Outcomes</w:t>
            </w:r>
          </w:p>
        </w:tc>
        <w:tc>
          <w:tcPr>
            <w:tcW w:w="4967" w:type="dxa"/>
            <w:tcBorders>
              <w:top w:val="single" w:sz="4" w:space="0" w:color="D9D9D9" w:themeColor="background1" w:themeShade="D9"/>
              <w:bottom w:val="single" w:sz="4" w:space="0" w:color="D9D9D9" w:themeColor="background1" w:themeShade="D9"/>
            </w:tcBorders>
          </w:tcPr>
          <w:p w14:paraId="0755C4E2"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Manage people and resources effectively to achieve public value</w:t>
            </w:r>
          </w:p>
        </w:tc>
        <w:sdt>
          <w:sdtPr>
            <w:rPr>
              <w:rFonts w:ascii="Public Sans" w:hAnsi="Public Sans" w:cstheme="minorHAnsi"/>
              <w:sz w:val="22"/>
              <w:szCs w:val="22"/>
            </w:rPr>
            <w:id w:val="559521783"/>
            <w:placeholder>
              <w:docPart w:val="D4F13103F7BF44F999C4C224FE3359D8"/>
            </w:placeholder>
            <w:showingPlcHd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bottom w:val="single" w:sz="4" w:space="0" w:color="D9D9D9" w:themeColor="background1" w:themeShade="D9"/>
                </w:tcBorders>
              </w:tcPr>
              <w:p w14:paraId="006EC0F0" w14:textId="77777777" w:rsidR="00DE0533" w:rsidRPr="00214A77" w:rsidRDefault="00DE0533" w:rsidP="00644BDE">
                <w:pPr>
                  <w:pStyle w:val="TableText"/>
                  <w:keepNext/>
                  <w:rPr>
                    <w:rFonts w:ascii="Public Sans" w:hAnsi="Public Sans" w:cstheme="minorHAnsi"/>
                    <w:sz w:val="22"/>
                    <w:szCs w:val="22"/>
                  </w:rPr>
                </w:pPr>
                <w:r w:rsidRPr="00214A77">
                  <w:rPr>
                    <w:rStyle w:val="PlaceholderText"/>
                    <w:rFonts w:ascii="Public Sans" w:hAnsi="Public Sans" w:cstheme="minorHAnsi"/>
                    <w:sz w:val="22"/>
                    <w:szCs w:val="22"/>
                  </w:rPr>
                  <w:t>Choose an item.</w:t>
                </w:r>
              </w:p>
            </w:tc>
          </w:sdtContent>
        </w:sdt>
      </w:tr>
      <w:tr w:rsidR="00DE0533" w:rsidRPr="00214A77" w14:paraId="384D912F" w14:textId="77777777" w:rsidTr="00644BDE">
        <w:tblPrEx>
          <w:tblBorders>
            <w:top w:val="single" w:sz="8" w:space="0" w:color="auto"/>
            <w:bottom w:val="single" w:sz="8" w:space="0" w:color="BCBEC0"/>
          </w:tblBorders>
        </w:tblPrEx>
        <w:trPr>
          <w:cantSplit/>
          <w:jc w:val="center"/>
        </w:trPr>
        <w:tc>
          <w:tcPr>
            <w:tcW w:w="1470" w:type="dxa"/>
            <w:vMerge/>
            <w:tcBorders>
              <w:bottom w:val="single" w:sz="4" w:space="0" w:color="auto"/>
            </w:tcBorders>
          </w:tcPr>
          <w:p w14:paraId="0D0A4CDC" w14:textId="77777777" w:rsidR="00DE0533" w:rsidRPr="00214A77" w:rsidRDefault="00DE0533" w:rsidP="00644BDE">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5F33566B" w14:textId="77777777" w:rsidR="00DE0533" w:rsidRPr="00214A77" w:rsidRDefault="00DE0533" w:rsidP="00644BDE">
            <w:pPr>
              <w:pStyle w:val="TableText"/>
              <w:rPr>
                <w:rFonts w:ascii="Public Sans" w:hAnsi="Public Sans" w:cstheme="minorHAnsi"/>
                <w:sz w:val="22"/>
                <w:szCs w:val="22"/>
              </w:rPr>
            </w:pPr>
            <w:r w:rsidRPr="00214A77">
              <w:rPr>
                <w:rFonts w:ascii="Public Sans" w:hAnsi="Public Sans" w:cstheme="minorHAnsi"/>
                <w:sz w:val="22"/>
                <w:szCs w:val="22"/>
              </w:rPr>
              <w:t>Manage Reform and Change</w:t>
            </w:r>
          </w:p>
        </w:tc>
        <w:tc>
          <w:tcPr>
            <w:tcW w:w="4967" w:type="dxa"/>
            <w:tcBorders>
              <w:top w:val="single" w:sz="4" w:space="0" w:color="D9D9D9" w:themeColor="background1" w:themeShade="D9"/>
              <w:bottom w:val="single" w:sz="4" w:space="0" w:color="auto"/>
            </w:tcBorders>
          </w:tcPr>
          <w:p w14:paraId="4F873BCC"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Support and champion change, and help others to engage with change</w:t>
            </w:r>
          </w:p>
        </w:tc>
        <w:sdt>
          <w:sdtPr>
            <w:rPr>
              <w:rFonts w:ascii="Public Sans" w:hAnsi="Public Sans" w:cstheme="minorHAnsi"/>
              <w:sz w:val="22"/>
              <w:szCs w:val="22"/>
            </w:rPr>
            <w:id w:val="326484043"/>
            <w:placeholder>
              <w:docPart w:val="6231C30356C54D90BB3CA44900A5A4F9"/>
            </w:placeholder>
            <w:showingPlcHd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bottom w:val="single" w:sz="4" w:space="0" w:color="auto"/>
                </w:tcBorders>
              </w:tcPr>
              <w:p w14:paraId="120DD914" w14:textId="77777777" w:rsidR="00DE0533" w:rsidRPr="00214A77" w:rsidRDefault="00DE0533" w:rsidP="00644BDE">
                <w:pPr>
                  <w:pStyle w:val="TableText"/>
                  <w:keepNext/>
                  <w:rPr>
                    <w:rFonts w:ascii="Public Sans" w:hAnsi="Public Sans" w:cstheme="minorHAnsi"/>
                    <w:sz w:val="22"/>
                    <w:szCs w:val="22"/>
                  </w:rPr>
                </w:pPr>
                <w:r w:rsidRPr="00214A77">
                  <w:rPr>
                    <w:rStyle w:val="PlaceholderText"/>
                    <w:rFonts w:ascii="Public Sans" w:hAnsi="Public Sans" w:cstheme="minorHAnsi"/>
                    <w:sz w:val="22"/>
                    <w:szCs w:val="22"/>
                  </w:rPr>
                  <w:t>Choose an item.</w:t>
                </w:r>
              </w:p>
            </w:tc>
          </w:sdtContent>
        </w:sdt>
      </w:tr>
      <w:bookmarkEnd w:id="12"/>
      <w:bookmarkEnd w:id="13"/>
      <w:bookmarkEnd w:id="14"/>
    </w:tbl>
    <w:p w14:paraId="12C78567" w14:textId="77777777" w:rsidR="00DE0533" w:rsidRPr="00214A77" w:rsidRDefault="00DE0533" w:rsidP="00DE0533">
      <w:pPr>
        <w:rPr>
          <w:rFonts w:ascii="Public Sans" w:hAnsi="Public Sans" w:cstheme="minorHAnsi"/>
        </w:rPr>
      </w:pPr>
    </w:p>
    <w:p w14:paraId="52875106" w14:textId="77777777" w:rsidR="00FF04DD" w:rsidRPr="00214A77" w:rsidRDefault="00FF04DD" w:rsidP="00DE0533">
      <w:pPr>
        <w:pStyle w:val="Heading1"/>
        <w:rPr>
          <w:rFonts w:ascii="Public Sans" w:hAnsi="Public Sans" w:cstheme="minorHAnsi"/>
        </w:rPr>
      </w:pPr>
    </w:p>
    <w:sectPr w:rsidR="00FF04DD" w:rsidRPr="00214A77" w:rsidSect="003A342B">
      <w:footerReference w:type="default" r:id="rId21"/>
      <w:headerReference w:type="first" r:id="rId22"/>
      <w:footerReference w:type="first" r:id="rId23"/>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F2B22" w14:textId="77777777" w:rsidR="0018152C" w:rsidRDefault="0018152C" w:rsidP="00AC273D">
      <w:pPr>
        <w:spacing w:after="0" w:line="240" w:lineRule="auto"/>
      </w:pPr>
      <w:r>
        <w:separator/>
      </w:r>
    </w:p>
  </w:endnote>
  <w:endnote w:type="continuationSeparator" w:id="0">
    <w:p w14:paraId="548C8BC1" w14:textId="77777777" w:rsidR="0018152C" w:rsidRDefault="0018152C"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76AE762" w14:textId="77777777" w:rsidTr="00CD6BA6">
      <w:tc>
        <w:tcPr>
          <w:tcW w:w="9709" w:type="dxa"/>
          <w:vAlign w:val="bottom"/>
        </w:tcPr>
        <w:p w14:paraId="0EB5B12E" w14:textId="77777777" w:rsidR="008C131B" w:rsidRPr="00051237" w:rsidRDefault="008C131B" w:rsidP="00A063C8">
          <w:pPr>
            <w:pStyle w:val="Footer"/>
            <w:tabs>
              <w:tab w:val="clear" w:pos="4513"/>
              <w:tab w:val="center" w:pos="5315"/>
            </w:tabs>
          </w:pPr>
          <w:bookmarkStart w:id="15" w:name="Footer_Title"/>
          <w:bookmarkEnd w:id="15"/>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3</w:t>
          </w:r>
          <w:r>
            <w:rPr>
              <w:noProof/>
              <w:lang w:eastAsia="en-AU"/>
            </w:rPr>
            <w:fldChar w:fldCharType="end"/>
          </w:r>
        </w:p>
      </w:tc>
      <w:tc>
        <w:tcPr>
          <w:tcW w:w="851" w:type="dxa"/>
        </w:tcPr>
        <w:p w14:paraId="6B5ADA05" w14:textId="77777777" w:rsidR="008C131B" w:rsidRDefault="008C131B" w:rsidP="00CD6BA6">
          <w:pPr>
            <w:pStyle w:val="Footer"/>
            <w:jc w:val="right"/>
          </w:pPr>
        </w:p>
      </w:tc>
    </w:tr>
  </w:tbl>
  <w:p w14:paraId="7B3B4DED"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2DD18A57" w14:textId="77777777" w:rsidTr="00732229">
      <w:tc>
        <w:tcPr>
          <w:tcW w:w="9709" w:type="dxa"/>
          <w:vAlign w:val="bottom"/>
        </w:tcPr>
        <w:p w14:paraId="5DB760D3" w14:textId="77777777"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1</w:t>
          </w:r>
          <w:r>
            <w:rPr>
              <w:noProof/>
              <w:lang w:eastAsia="en-AU"/>
            </w:rPr>
            <w:fldChar w:fldCharType="end"/>
          </w:r>
        </w:p>
      </w:tc>
      <w:tc>
        <w:tcPr>
          <w:tcW w:w="851" w:type="dxa"/>
        </w:tcPr>
        <w:p w14:paraId="5F0A6BAC" w14:textId="77777777" w:rsidR="008C131B" w:rsidRDefault="008C131B" w:rsidP="00732229">
          <w:pPr>
            <w:pStyle w:val="Footer"/>
            <w:jc w:val="right"/>
          </w:pPr>
        </w:p>
      </w:tc>
    </w:tr>
  </w:tbl>
  <w:p w14:paraId="5AB4F1D0"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D57BF" w14:textId="77777777" w:rsidR="0018152C" w:rsidRDefault="0018152C" w:rsidP="00AC273D">
      <w:pPr>
        <w:spacing w:after="0" w:line="240" w:lineRule="auto"/>
      </w:pPr>
      <w:r>
        <w:separator/>
      </w:r>
    </w:p>
  </w:footnote>
  <w:footnote w:type="continuationSeparator" w:id="0">
    <w:p w14:paraId="5F5CA17F" w14:textId="77777777" w:rsidR="0018152C" w:rsidRDefault="0018152C"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C2CE" w14:textId="04F9038A" w:rsidR="006203FF" w:rsidRDefault="00675CF2" w:rsidP="00795A4A">
    <w:pPr>
      <w:tabs>
        <w:tab w:val="right" w:pos="10488"/>
      </w:tabs>
    </w:pPr>
    <w:r w:rsidRPr="006203FF">
      <w:rPr>
        <w:rFonts w:ascii="Public Sans" w:hAnsi="Public Sans"/>
        <w:noProof/>
        <w:color w:val="002664"/>
        <w:spacing w:val="-5"/>
        <w:sz w:val="28"/>
        <w:szCs w:val="28"/>
      </w:rPr>
      <w:drawing>
        <wp:anchor distT="0" distB="0" distL="114300" distR="114300" simplePos="0" relativeHeight="251660800" behindDoc="0" locked="0" layoutInCell="1" allowOverlap="1" wp14:anchorId="1DE0C0A7" wp14:editId="29B53BFC">
          <wp:simplePos x="0" y="0"/>
          <wp:positionH relativeFrom="margin">
            <wp:posOffset>5794466</wp:posOffset>
          </wp:positionH>
          <wp:positionV relativeFrom="page">
            <wp:posOffset>424180</wp:posOffset>
          </wp:positionV>
          <wp:extent cx="642348" cy="698204"/>
          <wp:effectExtent l="0" t="0" r="5715" b="6985"/>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642348" cy="698204"/>
                  </a:xfrm>
                  <a:prstGeom prst="rect">
                    <a:avLst/>
                  </a:prstGeom>
                </pic:spPr>
              </pic:pic>
            </a:graphicData>
          </a:graphic>
          <wp14:sizeRelH relativeFrom="page">
            <wp14:pctWidth>0</wp14:pctWidth>
          </wp14:sizeRelH>
          <wp14:sizeRelV relativeFrom="page">
            <wp14:pctHeight>0</wp14:pctHeight>
          </wp14:sizeRelV>
        </wp:anchor>
      </w:drawing>
    </w:r>
    <w:r w:rsidR="00795A4A">
      <w:tab/>
    </w:r>
  </w:p>
  <w:p w14:paraId="58930EDB" w14:textId="77777777" w:rsidR="006203FF" w:rsidRDefault="006203FF" w:rsidP="006203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26997B4F"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676A4A" w14:textId="1AC52365"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156567B6" w14:textId="77777777" w:rsidR="008C131B" w:rsidRPr="000C65EE" w:rsidRDefault="008C131B" w:rsidP="000C65EE">
          <w:pPr>
            <w:pStyle w:val="Title"/>
            <w:spacing w:line="240" w:lineRule="auto"/>
            <w:rPr>
              <w:sz w:val="12"/>
            </w:rPr>
          </w:pPr>
          <w:bookmarkStart w:id="16" w:name="Title"/>
          <w:bookmarkEnd w:id="16"/>
          <w:r w:rsidRPr="000C65EE">
            <w:rPr>
              <w:sz w:val="12"/>
            </w:rPr>
            <w:t xml:space="preserve"> </w:t>
          </w:r>
        </w:p>
        <w:p w14:paraId="6E4867E3" w14:textId="77777777" w:rsidR="008C131B" w:rsidRDefault="008C131B" w:rsidP="000C65EE">
          <w:pPr>
            <w:pStyle w:val="Title"/>
            <w:spacing w:line="240" w:lineRule="auto"/>
            <w:rPr>
              <w:sz w:val="12"/>
            </w:rPr>
          </w:pPr>
        </w:p>
        <w:p w14:paraId="6AC66733" w14:textId="660913F6" w:rsidR="008C131B" w:rsidRPr="00D46DFC" w:rsidRDefault="009A6ED2" w:rsidP="000C65EE">
          <w:pPr>
            <w:pStyle w:val="Title"/>
            <w:spacing w:line="240" w:lineRule="auto"/>
            <w:rPr>
              <w:rFonts w:asciiTheme="majorHAnsi" w:hAnsiTheme="majorHAnsi" w:cstheme="majorHAnsi"/>
              <w:sz w:val="32"/>
              <w:szCs w:val="32"/>
            </w:rPr>
          </w:pPr>
          <w:r>
            <w:rPr>
              <w:rFonts w:asciiTheme="majorHAnsi" w:hAnsiTheme="majorHAnsi" w:cstheme="majorHAnsi"/>
              <w:sz w:val="32"/>
              <w:szCs w:val="32"/>
            </w:rPr>
            <w:t>Asset Performance Officer</w:t>
          </w:r>
        </w:p>
        <w:permStart w:id="1680282307" w:edGrp="everyone"/>
        <w:p w14:paraId="5871F38E" w14:textId="77777777" w:rsidR="008C131B" w:rsidRPr="00753C8C" w:rsidRDefault="008C131B" w:rsidP="00E832CB">
          <w:pPr>
            <w:pStyle w:val="TitleSub"/>
            <w:spacing w:after="0" w:line="240" w:lineRule="auto"/>
            <w:jc w:val="right"/>
            <w:rPr>
              <w:sz w:val="22"/>
              <w:szCs w:val="22"/>
            </w:rPr>
          </w:pPr>
          <w:r w:rsidRPr="00753C8C">
            <w:rPr>
              <w:vanish/>
              <w:sz w:val="22"/>
              <w:szCs w:val="22"/>
            </w:rPr>
            <w:fldChar w:fldCharType="begin"/>
          </w:r>
          <w:r w:rsidRPr="00753C8C">
            <w:rPr>
              <w:vanish/>
              <w:sz w:val="22"/>
              <w:szCs w:val="22"/>
            </w:rPr>
            <w:instrText xml:space="preserve"> MACROBUTTON  InsertPicture Double click here to insert logo.</w:instrText>
          </w:r>
          <w:r w:rsidRPr="00753C8C">
            <w:rPr>
              <w:vanish/>
              <w:sz w:val="22"/>
              <w:szCs w:val="22"/>
            </w:rPr>
            <w:fldChar w:fldCharType="end"/>
          </w:r>
          <w:permEnd w:id="1680282307"/>
        </w:p>
      </w:tc>
    </w:tr>
  </w:tbl>
  <w:p w14:paraId="691C4EAD"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24.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7"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1E154A"/>
    <w:multiLevelType w:val="hybridMultilevel"/>
    <w:tmpl w:val="F5F09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0293816">
    <w:abstractNumId w:val="9"/>
  </w:num>
  <w:num w:numId="2" w16cid:durableId="1138302427">
    <w:abstractNumId w:val="7"/>
  </w:num>
  <w:num w:numId="3" w16cid:durableId="1988633232">
    <w:abstractNumId w:val="6"/>
  </w:num>
  <w:num w:numId="4" w16cid:durableId="971525020">
    <w:abstractNumId w:val="5"/>
  </w:num>
  <w:num w:numId="5" w16cid:durableId="695079506">
    <w:abstractNumId w:val="4"/>
  </w:num>
  <w:num w:numId="6" w16cid:durableId="94641885">
    <w:abstractNumId w:val="8"/>
  </w:num>
  <w:num w:numId="7" w16cid:durableId="1522403203">
    <w:abstractNumId w:val="3"/>
  </w:num>
  <w:num w:numId="8" w16cid:durableId="1447506848">
    <w:abstractNumId w:val="2"/>
  </w:num>
  <w:num w:numId="9" w16cid:durableId="1428386529">
    <w:abstractNumId w:val="1"/>
  </w:num>
  <w:num w:numId="10" w16cid:durableId="2038382506">
    <w:abstractNumId w:val="0"/>
  </w:num>
  <w:num w:numId="11" w16cid:durableId="24016255">
    <w:abstractNumId w:val="10"/>
  </w:num>
  <w:num w:numId="12" w16cid:durableId="1775395672">
    <w:abstractNumId w:val="22"/>
  </w:num>
  <w:num w:numId="13" w16cid:durableId="605623790">
    <w:abstractNumId w:val="22"/>
  </w:num>
  <w:num w:numId="14" w16cid:durableId="1844784048">
    <w:abstractNumId w:val="12"/>
  </w:num>
  <w:num w:numId="15" w16cid:durableId="1622035129">
    <w:abstractNumId w:val="12"/>
  </w:num>
  <w:num w:numId="16" w16cid:durableId="402489003">
    <w:abstractNumId w:val="12"/>
  </w:num>
  <w:num w:numId="17" w16cid:durableId="1384519335">
    <w:abstractNumId w:val="12"/>
  </w:num>
  <w:num w:numId="18" w16cid:durableId="1856263711">
    <w:abstractNumId w:val="12"/>
  </w:num>
  <w:num w:numId="19" w16cid:durableId="1306935716">
    <w:abstractNumId w:val="12"/>
  </w:num>
  <w:num w:numId="20" w16cid:durableId="190801194">
    <w:abstractNumId w:val="23"/>
  </w:num>
  <w:num w:numId="21" w16cid:durableId="1979719944">
    <w:abstractNumId w:val="20"/>
  </w:num>
  <w:num w:numId="22" w16cid:durableId="110324006">
    <w:abstractNumId w:val="17"/>
  </w:num>
  <w:num w:numId="23" w16cid:durableId="1922564338">
    <w:abstractNumId w:val="18"/>
  </w:num>
  <w:num w:numId="24" w16cid:durableId="993146383">
    <w:abstractNumId w:val="14"/>
  </w:num>
  <w:num w:numId="25" w16cid:durableId="334919566">
    <w:abstractNumId w:val="24"/>
  </w:num>
  <w:num w:numId="26" w16cid:durableId="1349211670">
    <w:abstractNumId w:val="9"/>
  </w:num>
  <w:num w:numId="27" w16cid:durableId="163739525">
    <w:abstractNumId w:val="21"/>
  </w:num>
  <w:num w:numId="28" w16cid:durableId="1786923219">
    <w:abstractNumId w:val="15"/>
  </w:num>
  <w:num w:numId="29" w16cid:durableId="614293669">
    <w:abstractNumId w:val="13"/>
  </w:num>
  <w:num w:numId="30" w16cid:durableId="1951546366">
    <w:abstractNumId w:val="11"/>
  </w:num>
  <w:num w:numId="31" w16cid:durableId="1666322202">
    <w:abstractNumId w:val="9"/>
  </w:num>
  <w:num w:numId="32" w16cid:durableId="1066336647">
    <w:abstractNumId w:val="16"/>
  </w:num>
  <w:num w:numId="33" w16cid:durableId="13295952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hi6K7YPLA3V9ph02n1nVBgSNeUR7fhScwhIqfnwWkLyJ2EyUJb+/iAQczq9eV59WF1MvI8ALZFjszMATGGnlXA==" w:salt="43jsZhb4riHBqfVJk41jS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276EE"/>
    <w:rsid w:val="0003077E"/>
    <w:rsid w:val="00031B46"/>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86D0E"/>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0567"/>
    <w:rsid w:val="000C0EA6"/>
    <w:rsid w:val="000C2AB2"/>
    <w:rsid w:val="000C5DCD"/>
    <w:rsid w:val="000C65EE"/>
    <w:rsid w:val="000D05E3"/>
    <w:rsid w:val="000E0769"/>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4575"/>
    <w:rsid w:val="0011627F"/>
    <w:rsid w:val="00116B0F"/>
    <w:rsid w:val="00116F0D"/>
    <w:rsid w:val="00120A45"/>
    <w:rsid w:val="0012232D"/>
    <w:rsid w:val="00122685"/>
    <w:rsid w:val="00123E52"/>
    <w:rsid w:val="00126219"/>
    <w:rsid w:val="0012683A"/>
    <w:rsid w:val="00130BC5"/>
    <w:rsid w:val="00142BAB"/>
    <w:rsid w:val="0014452C"/>
    <w:rsid w:val="0015040C"/>
    <w:rsid w:val="001544F9"/>
    <w:rsid w:val="001612BF"/>
    <w:rsid w:val="00162154"/>
    <w:rsid w:val="00162275"/>
    <w:rsid w:val="001708F4"/>
    <w:rsid w:val="0017252E"/>
    <w:rsid w:val="00172A22"/>
    <w:rsid w:val="00174755"/>
    <w:rsid w:val="00176E9A"/>
    <w:rsid w:val="001772A3"/>
    <w:rsid w:val="0018152C"/>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4A2D"/>
    <w:rsid w:val="001F57B6"/>
    <w:rsid w:val="001F5938"/>
    <w:rsid w:val="001F618B"/>
    <w:rsid w:val="00202CD4"/>
    <w:rsid w:val="00203E4E"/>
    <w:rsid w:val="00206F8D"/>
    <w:rsid w:val="00213ED7"/>
    <w:rsid w:val="00214A77"/>
    <w:rsid w:val="0021606E"/>
    <w:rsid w:val="00222CC4"/>
    <w:rsid w:val="002256A0"/>
    <w:rsid w:val="002347AA"/>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87697"/>
    <w:rsid w:val="002901B8"/>
    <w:rsid w:val="00294E56"/>
    <w:rsid w:val="00297CDF"/>
    <w:rsid w:val="002A18A8"/>
    <w:rsid w:val="002A4149"/>
    <w:rsid w:val="002A41AA"/>
    <w:rsid w:val="002A60C2"/>
    <w:rsid w:val="002B27D4"/>
    <w:rsid w:val="002B2C5E"/>
    <w:rsid w:val="002B7F04"/>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6B2D"/>
    <w:rsid w:val="00327C35"/>
    <w:rsid w:val="00330331"/>
    <w:rsid w:val="00332F24"/>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51"/>
    <w:rsid w:val="003F22BD"/>
    <w:rsid w:val="003F2E7D"/>
    <w:rsid w:val="003F58FA"/>
    <w:rsid w:val="003F6E2B"/>
    <w:rsid w:val="003F7C59"/>
    <w:rsid w:val="00402E6D"/>
    <w:rsid w:val="00410AE8"/>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19C"/>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278E"/>
    <w:rsid w:val="004A31C9"/>
    <w:rsid w:val="004A4485"/>
    <w:rsid w:val="004A4811"/>
    <w:rsid w:val="004A63EB"/>
    <w:rsid w:val="004B0FFB"/>
    <w:rsid w:val="004B492C"/>
    <w:rsid w:val="004B57AD"/>
    <w:rsid w:val="004B5D0E"/>
    <w:rsid w:val="004B7C08"/>
    <w:rsid w:val="004C2EF6"/>
    <w:rsid w:val="004D1E56"/>
    <w:rsid w:val="004D3800"/>
    <w:rsid w:val="004D3DE3"/>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3FF"/>
    <w:rsid w:val="00620CA4"/>
    <w:rsid w:val="00624400"/>
    <w:rsid w:val="0063412D"/>
    <w:rsid w:val="0063412F"/>
    <w:rsid w:val="00634506"/>
    <w:rsid w:val="00635BBB"/>
    <w:rsid w:val="006367AD"/>
    <w:rsid w:val="00640B15"/>
    <w:rsid w:val="0064395B"/>
    <w:rsid w:val="00645B72"/>
    <w:rsid w:val="00651CEC"/>
    <w:rsid w:val="0065244C"/>
    <w:rsid w:val="00654095"/>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5CF2"/>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4CA7"/>
    <w:rsid w:val="006C5A71"/>
    <w:rsid w:val="006C6EB0"/>
    <w:rsid w:val="006E0883"/>
    <w:rsid w:val="006E41E5"/>
    <w:rsid w:val="006E6D2F"/>
    <w:rsid w:val="006F2A07"/>
    <w:rsid w:val="006F390F"/>
    <w:rsid w:val="006F481B"/>
    <w:rsid w:val="006F6540"/>
    <w:rsid w:val="006F7045"/>
    <w:rsid w:val="006F7B02"/>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42EDF"/>
    <w:rsid w:val="00751C97"/>
    <w:rsid w:val="00752E19"/>
    <w:rsid w:val="00753279"/>
    <w:rsid w:val="00753C8C"/>
    <w:rsid w:val="0075479F"/>
    <w:rsid w:val="00754862"/>
    <w:rsid w:val="00755854"/>
    <w:rsid w:val="00760115"/>
    <w:rsid w:val="0076011C"/>
    <w:rsid w:val="0076331C"/>
    <w:rsid w:val="00766964"/>
    <w:rsid w:val="00766A1C"/>
    <w:rsid w:val="00766C18"/>
    <w:rsid w:val="00773F15"/>
    <w:rsid w:val="00780769"/>
    <w:rsid w:val="007830E1"/>
    <w:rsid w:val="00783BBC"/>
    <w:rsid w:val="007845C3"/>
    <w:rsid w:val="00791F8E"/>
    <w:rsid w:val="007924CD"/>
    <w:rsid w:val="0079471C"/>
    <w:rsid w:val="00795825"/>
    <w:rsid w:val="00795A4A"/>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0982"/>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0AD3"/>
    <w:rsid w:val="00883378"/>
    <w:rsid w:val="00884050"/>
    <w:rsid w:val="008913F9"/>
    <w:rsid w:val="008913FE"/>
    <w:rsid w:val="0089412A"/>
    <w:rsid w:val="008978C5"/>
    <w:rsid w:val="008A043A"/>
    <w:rsid w:val="008A09CE"/>
    <w:rsid w:val="008A33F0"/>
    <w:rsid w:val="008A5136"/>
    <w:rsid w:val="008A77FC"/>
    <w:rsid w:val="008B1696"/>
    <w:rsid w:val="008B1D03"/>
    <w:rsid w:val="008B201D"/>
    <w:rsid w:val="008B243C"/>
    <w:rsid w:val="008B35C3"/>
    <w:rsid w:val="008B79A8"/>
    <w:rsid w:val="008C0A06"/>
    <w:rsid w:val="008C131B"/>
    <w:rsid w:val="008C78EF"/>
    <w:rsid w:val="008D21B4"/>
    <w:rsid w:val="008D6805"/>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3D61"/>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1532"/>
    <w:rsid w:val="009933C0"/>
    <w:rsid w:val="00993AC0"/>
    <w:rsid w:val="00994854"/>
    <w:rsid w:val="009A0A5E"/>
    <w:rsid w:val="009A3B8F"/>
    <w:rsid w:val="009A6996"/>
    <w:rsid w:val="009A6ED2"/>
    <w:rsid w:val="009A7ABD"/>
    <w:rsid w:val="009B3B93"/>
    <w:rsid w:val="009C0731"/>
    <w:rsid w:val="009C0CDD"/>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3AC"/>
    <w:rsid w:val="00A057BA"/>
    <w:rsid w:val="00A06383"/>
    <w:rsid w:val="00A063C8"/>
    <w:rsid w:val="00A0734A"/>
    <w:rsid w:val="00A120AB"/>
    <w:rsid w:val="00A14552"/>
    <w:rsid w:val="00A15CDB"/>
    <w:rsid w:val="00A21E67"/>
    <w:rsid w:val="00A24571"/>
    <w:rsid w:val="00A266ED"/>
    <w:rsid w:val="00A30842"/>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1E9E"/>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165"/>
    <w:rsid w:val="00B04B86"/>
    <w:rsid w:val="00B04E23"/>
    <w:rsid w:val="00B0703F"/>
    <w:rsid w:val="00B07555"/>
    <w:rsid w:val="00B0794E"/>
    <w:rsid w:val="00B2131F"/>
    <w:rsid w:val="00B223FE"/>
    <w:rsid w:val="00B229B3"/>
    <w:rsid w:val="00B24067"/>
    <w:rsid w:val="00B2603F"/>
    <w:rsid w:val="00B3444D"/>
    <w:rsid w:val="00B3481E"/>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1E3"/>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A35"/>
    <w:rsid w:val="00BB7CA3"/>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25F1"/>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08C1"/>
    <w:rsid w:val="00C74EE5"/>
    <w:rsid w:val="00C75830"/>
    <w:rsid w:val="00C76E4D"/>
    <w:rsid w:val="00C774D1"/>
    <w:rsid w:val="00C801E1"/>
    <w:rsid w:val="00C84019"/>
    <w:rsid w:val="00C85EB2"/>
    <w:rsid w:val="00C91D7E"/>
    <w:rsid w:val="00C92D66"/>
    <w:rsid w:val="00C932BD"/>
    <w:rsid w:val="00C9331B"/>
    <w:rsid w:val="00C9380D"/>
    <w:rsid w:val="00C942B9"/>
    <w:rsid w:val="00C9515B"/>
    <w:rsid w:val="00C95A08"/>
    <w:rsid w:val="00C97302"/>
    <w:rsid w:val="00C974BD"/>
    <w:rsid w:val="00C978B9"/>
    <w:rsid w:val="00CA1F6A"/>
    <w:rsid w:val="00CA4745"/>
    <w:rsid w:val="00CA5938"/>
    <w:rsid w:val="00CA5AF4"/>
    <w:rsid w:val="00CA5D7F"/>
    <w:rsid w:val="00CA5FC3"/>
    <w:rsid w:val="00CA6DE5"/>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1E91"/>
    <w:rsid w:val="00D03021"/>
    <w:rsid w:val="00D10D7C"/>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1281"/>
    <w:rsid w:val="00D72A9B"/>
    <w:rsid w:val="00D7553E"/>
    <w:rsid w:val="00D77339"/>
    <w:rsid w:val="00D77353"/>
    <w:rsid w:val="00D77D7D"/>
    <w:rsid w:val="00D83555"/>
    <w:rsid w:val="00D87288"/>
    <w:rsid w:val="00D903AB"/>
    <w:rsid w:val="00D904C8"/>
    <w:rsid w:val="00D90845"/>
    <w:rsid w:val="00D9376A"/>
    <w:rsid w:val="00D9544A"/>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D6868"/>
    <w:rsid w:val="00DE0533"/>
    <w:rsid w:val="00DE405D"/>
    <w:rsid w:val="00DE54F9"/>
    <w:rsid w:val="00DE6AF8"/>
    <w:rsid w:val="00DF3DC9"/>
    <w:rsid w:val="00DF3F93"/>
    <w:rsid w:val="00DF42A4"/>
    <w:rsid w:val="00DF59CB"/>
    <w:rsid w:val="00DF7BD8"/>
    <w:rsid w:val="00E04F5B"/>
    <w:rsid w:val="00E058FB"/>
    <w:rsid w:val="00E0672D"/>
    <w:rsid w:val="00E0750F"/>
    <w:rsid w:val="00E10BFC"/>
    <w:rsid w:val="00E12DDA"/>
    <w:rsid w:val="00E135C5"/>
    <w:rsid w:val="00E158C8"/>
    <w:rsid w:val="00E1611A"/>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6F64"/>
    <w:rsid w:val="00E47997"/>
    <w:rsid w:val="00E5168D"/>
    <w:rsid w:val="00E531A9"/>
    <w:rsid w:val="00E565D0"/>
    <w:rsid w:val="00E62C1F"/>
    <w:rsid w:val="00E62FC0"/>
    <w:rsid w:val="00E6495E"/>
    <w:rsid w:val="00E71EAD"/>
    <w:rsid w:val="00E720F5"/>
    <w:rsid w:val="00E73A82"/>
    <w:rsid w:val="00E74F63"/>
    <w:rsid w:val="00E752E9"/>
    <w:rsid w:val="00E80B45"/>
    <w:rsid w:val="00E827B0"/>
    <w:rsid w:val="00E832CB"/>
    <w:rsid w:val="00E86271"/>
    <w:rsid w:val="00E87403"/>
    <w:rsid w:val="00E877C1"/>
    <w:rsid w:val="00E87940"/>
    <w:rsid w:val="00E903AC"/>
    <w:rsid w:val="00E93E66"/>
    <w:rsid w:val="00E953EB"/>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136A"/>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4809"/>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549C"/>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57A2"/>
    <w:rsid w:val="00FA7304"/>
    <w:rsid w:val="00FB0070"/>
    <w:rsid w:val="00FB048D"/>
    <w:rsid w:val="00FB1347"/>
    <w:rsid w:val="00FB601B"/>
    <w:rsid w:val="00FC050C"/>
    <w:rsid w:val="00FC1AAA"/>
    <w:rsid w:val="00FC1BDC"/>
    <w:rsid w:val="00FC2FCD"/>
    <w:rsid w:val="00FC3181"/>
    <w:rsid w:val="00FC31F5"/>
    <w:rsid w:val="00FC41C4"/>
    <w:rsid w:val="00FE270A"/>
    <w:rsid w:val="00FE274C"/>
    <w:rsid w:val="00FE45EC"/>
    <w:rsid w:val="00FE5C48"/>
    <w:rsid w:val="00FE6656"/>
    <w:rsid w:val="00FF04DD"/>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14026"/>
  <w15:docId w15:val="{6B13B749-C191-42D3-ADDA-C18E9B5C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7"/>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c.nsw.gov.au/workforce-management/capability-framework/the-capability-framewor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4C132C47254BB5ADDEF857A15B0D6C"/>
        <w:category>
          <w:name w:val="General"/>
          <w:gallery w:val="placeholder"/>
        </w:category>
        <w:types>
          <w:type w:val="bbPlcHdr"/>
        </w:types>
        <w:behaviors>
          <w:behavior w:val="content"/>
        </w:behaviors>
        <w:guid w:val="{587F4BF1-27E2-4BD8-AA1C-B20609A2FD80}"/>
      </w:docPartPr>
      <w:docPartBody>
        <w:p w:rsidR="00184355" w:rsidRDefault="00184355" w:rsidP="00184355">
          <w:pPr>
            <w:pStyle w:val="4D4C132C47254BB5ADDEF857A15B0D6C"/>
          </w:pPr>
          <w:r w:rsidRPr="00FE4FE6">
            <w:rPr>
              <w:rStyle w:val="PlaceholderText"/>
            </w:rPr>
            <w:t>Choose an item.</w:t>
          </w:r>
        </w:p>
      </w:docPartBody>
    </w:docPart>
    <w:docPart>
      <w:docPartPr>
        <w:name w:val="5560B31A50934C1283DB7D80BC0835B8"/>
        <w:category>
          <w:name w:val="General"/>
          <w:gallery w:val="placeholder"/>
        </w:category>
        <w:types>
          <w:type w:val="bbPlcHdr"/>
        </w:types>
        <w:behaviors>
          <w:behavior w:val="content"/>
        </w:behaviors>
        <w:guid w:val="{4ED06ACD-837D-4CF2-AE0C-1EAB9087F1AA}"/>
      </w:docPartPr>
      <w:docPartBody>
        <w:p w:rsidR="00184355" w:rsidRDefault="00184355" w:rsidP="00184355">
          <w:pPr>
            <w:pStyle w:val="5560B31A50934C1283DB7D80BC0835B8"/>
          </w:pPr>
          <w:r w:rsidRPr="00FE4FE6">
            <w:rPr>
              <w:rStyle w:val="PlaceholderText"/>
            </w:rPr>
            <w:t>Choose an item.</w:t>
          </w:r>
        </w:p>
      </w:docPartBody>
    </w:docPart>
    <w:docPart>
      <w:docPartPr>
        <w:name w:val="87D203BE10504F22A66E9B274FC336E7"/>
        <w:category>
          <w:name w:val="General"/>
          <w:gallery w:val="placeholder"/>
        </w:category>
        <w:types>
          <w:type w:val="bbPlcHdr"/>
        </w:types>
        <w:behaviors>
          <w:behavior w:val="content"/>
        </w:behaviors>
        <w:guid w:val="{790CBAF8-7442-476B-BFC4-03C9617C85F7}"/>
      </w:docPartPr>
      <w:docPartBody>
        <w:p w:rsidR="00184355" w:rsidRDefault="00184355" w:rsidP="00184355">
          <w:pPr>
            <w:pStyle w:val="87D203BE10504F22A66E9B274FC336E7"/>
          </w:pPr>
          <w:r w:rsidRPr="00FE4FE6">
            <w:rPr>
              <w:rStyle w:val="PlaceholderText"/>
            </w:rPr>
            <w:t>Choose an item.</w:t>
          </w:r>
        </w:p>
      </w:docPartBody>
    </w:docPart>
    <w:docPart>
      <w:docPartPr>
        <w:name w:val="B87DF5D7C9804F54BA3BC1E4AFF1B529"/>
        <w:category>
          <w:name w:val="General"/>
          <w:gallery w:val="placeholder"/>
        </w:category>
        <w:types>
          <w:type w:val="bbPlcHdr"/>
        </w:types>
        <w:behaviors>
          <w:behavior w:val="content"/>
        </w:behaviors>
        <w:guid w:val="{2A51CB53-81AC-47FD-BC7D-50811E23DC5B}"/>
      </w:docPartPr>
      <w:docPartBody>
        <w:p w:rsidR="00184355" w:rsidRDefault="00184355" w:rsidP="00184355">
          <w:pPr>
            <w:pStyle w:val="B87DF5D7C9804F54BA3BC1E4AFF1B529"/>
          </w:pPr>
          <w:r w:rsidRPr="00FE4FE6">
            <w:rPr>
              <w:rStyle w:val="PlaceholderText"/>
            </w:rPr>
            <w:t>Choose an item.</w:t>
          </w:r>
        </w:p>
      </w:docPartBody>
    </w:docPart>
    <w:docPart>
      <w:docPartPr>
        <w:name w:val="EEC060BD861C4FF78ED06B70323E3AAF"/>
        <w:category>
          <w:name w:val="General"/>
          <w:gallery w:val="placeholder"/>
        </w:category>
        <w:types>
          <w:type w:val="bbPlcHdr"/>
        </w:types>
        <w:behaviors>
          <w:behavior w:val="content"/>
        </w:behaviors>
        <w:guid w:val="{31386731-9A5E-45F5-B7EA-AAD32FE2DA46}"/>
      </w:docPartPr>
      <w:docPartBody>
        <w:p w:rsidR="00184355" w:rsidRDefault="00184355" w:rsidP="00184355">
          <w:pPr>
            <w:pStyle w:val="EEC060BD861C4FF78ED06B70323E3AAF"/>
          </w:pPr>
          <w:r w:rsidRPr="00FE4FE6">
            <w:rPr>
              <w:rStyle w:val="PlaceholderText"/>
            </w:rPr>
            <w:t>Choose an item.</w:t>
          </w:r>
        </w:p>
      </w:docPartBody>
    </w:docPart>
    <w:docPart>
      <w:docPartPr>
        <w:name w:val="A59724ACD54B4BCBAF13F93AD216D650"/>
        <w:category>
          <w:name w:val="General"/>
          <w:gallery w:val="placeholder"/>
        </w:category>
        <w:types>
          <w:type w:val="bbPlcHdr"/>
        </w:types>
        <w:behaviors>
          <w:behavior w:val="content"/>
        </w:behaviors>
        <w:guid w:val="{FF75EA8E-1029-415D-B282-BC00A5AD61CE}"/>
      </w:docPartPr>
      <w:docPartBody>
        <w:p w:rsidR="00184355" w:rsidRDefault="00184355" w:rsidP="00184355">
          <w:pPr>
            <w:pStyle w:val="A59724ACD54B4BCBAF13F93AD216D650"/>
          </w:pPr>
          <w:r w:rsidRPr="00FE4FE6">
            <w:rPr>
              <w:rStyle w:val="PlaceholderText"/>
            </w:rPr>
            <w:t>Choose an item.</w:t>
          </w:r>
        </w:p>
      </w:docPartBody>
    </w:docPart>
    <w:docPart>
      <w:docPartPr>
        <w:name w:val="2397CBF8C9254AFFAE5027968D3BD8AF"/>
        <w:category>
          <w:name w:val="General"/>
          <w:gallery w:val="placeholder"/>
        </w:category>
        <w:types>
          <w:type w:val="bbPlcHdr"/>
        </w:types>
        <w:behaviors>
          <w:behavior w:val="content"/>
        </w:behaviors>
        <w:guid w:val="{D5ACCB8E-602D-469D-A600-131CD497EBC2}"/>
      </w:docPartPr>
      <w:docPartBody>
        <w:p w:rsidR="00184355" w:rsidRDefault="00184355" w:rsidP="00184355">
          <w:pPr>
            <w:pStyle w:val="2397CBF8C9254AFFAE5027968D3BD8AF"/>
          </w:pPr>
          <w:r w:rsidRPr="00FE4FE6">
            <w:rPr>
              <w:rStyle w:val="PlaceholderText"/>
            </w:rPr>
            <w:t>Choose an item.</w:t>
          </w:r>
        </w:p>
      </w:docPartBody>
    </w:docPart>
    <w:docPart>
      <w:docPartPr>
        <w:name w:val="5B34689471044C8E93EE0ACFF724E136"/>
        <w:category>
          <w:name w:val="General"/>
          <w:gallery w:val="placeholder"/>
        </w:category>
        <w:types>
          <w:type w:val="bbPlcHdr"/>
        </w:types>
        <w:behaviors>
          <w:behavior w:val="content"/>
        </w:behaviors>
        <w:guid w:val="{2231EFF4-9DB2-497C-B1EB-277029462912}"/>
      </w:docPartPr>
      <w:docPartBody>
        <w:p w:rsidR="00184355" w:rsidRDefault="00184355" w:rsidP="00184355">
          <w:pPr>
            <w:pStyle w:val="5B34689471044C8E93EE0ACFF724E136"/>
          </w:pPr>
          <w:r w:rsidRPr="00FE4FE6">
            <w:rPr>
              <w:rStyle w:val="PlaceholderText"/>
            </w:rPr>
            <w:t>Choose an item.</w:t>
          </w:r>
        </w:p>
      </w:docPartBody>
    </w:docPart>
    <w:docPart>
      <w:docPartPr>
        <w:name w:val="C2CACB3FB7304A2CBA56DF0865219386"/>
        <w:category>
          <w:name w:val="General"/>
          <w:gallery w:val="placeholder"/>
        </w:category>
        <w:types>
          <w:type w:val="bbPlcHdr"/>
        </w:types>
        <w:behaviors>
          <w:behavior w:val="content"/>
        </w:behaviors>
        <w:guid w:val="{5D90D74B-59C4-4EF1-BE64-D1D0C80A654D}"/>
      </w:docPartPr>
      <w:docPartBody>
        <w:p w:rsidR="00184355" w:rsidRDefault="00184355" w:rsidP="00184355">
          <w:pPr>
            <w:pStyle w:val="C2CACB3FB7304A2CBA56DF0865219386"/>
          </w:pPr>
          <w:r w:rsidRPr="00FE4FE6">
            <w:rPr>
              <w:rStyle w:val="PlaceholderText"/>
            </w:rPr>
            <w:t>Choose an item.</w:t>
          </w:r>
        </w:p>
      </w:docPartBody>
    </w:docPart>
    <w:docPart>
      <w:docPartPr>
        <w:name w:val="7C9E369592084B78AD683649D2A2BC88"/>
        <w:category>
          <w:name w:val="General"/>
          <w:gallery w:val="placeholder"/>
        </w:category>
        <w:types>
          <w:type w:val="bbPlcHdr"/>
        </w:types>
        <w:behaviors>
          <w:behavior w:val="content"/>
        </w:behaviors>
        <w:guid w:val="{DDF36FAF-7402-4671-BD84-633B4209B676}"/>
      </w:docPartPr>
      <w:docPartBody>
        <w:p w:rsidR="00184355" w:rsidRDefault="00184355" w:rsidP="00184355">
          <w:pPr>
            <w:pStyle w:val="7C9E369592084B78AD683649D2A2BC88"/>
          </w:pPr>
          <w:r w:rsidRPr="00FE4FE6">
            <w:rPr>
              <w:rStyle w:val="PlaceholderText"/>
            </w:rPr>
            <w:t>Choose an item.</w:t>
          </w:r>
        </w:p>
      </w:docPartBody>
    </w:docPart>
    <w:docPart>
      <w:docPartPr>
        <w:name w:val="D5217347ED5C437990C8FDBE8E981F14"/>
        <w:category>
          <w:name w:val="General"/>
          <w:gallery w:val="placeholder"/>
        </w:category>
        <w:types>
          <w:type w:val="bbPlcHdr"/>
        </w:types>
        <w:behaviors>
          <w:behavior w:val="content"/>
        </w:behaviors>
        <w:guid w:val="{C191ED95-99DE-4AB6-989D-EFD9F9212EE9}"/>
      </w:docPartPr>
      <w:docPartBody>
        <w:p w:rsidR="00184355" w:rsidRDefault="00184355" w:rsidP="00184355">
          <w:pPr>
            <w:pStyle w:val="D5217347ED5C437990C8FDBE8E981F14"/>
          </w:pPr>
          <w:r w:rsidRPr="00FE4FE6">
            <w:rPr>
              <w:rStyle w:val="PlaceholderText"/>
            </w:rPr>
            <w:t>Choose an item.</w:t>
          </w:r>
        </w:p>
      </w:docPartBody>
    </w:docPart>
    <w:docPart>
      <w:docPartPr>
        <w:name w:val="9B02BFC48901448388135F97AF7CC2DB"/>
        <w:category>
          <w:name w:val="General"/>
          <w:gallery w:val="placeholder"/>
        </w:category>
        <w:types>
          <w:type w:val="bbPlcHdr"/>
        </w:types>
        <w:behaviors>
          <w:behavior w:val="content"/>
        </w:behaviors>
        <w:guid w:val="{431BC3C7-D880-4B56-9630-94FD917CB10C}"/>
      </w:docPartPr>
      <w:docPartBody>
        <w:p w:rsidR="00184355" w:rsidRDefault="00184355" w:rsidP="00184355">
          <w:pPr>
            <w:pStyle w:val="9B02BFC48901448388135F97AF7CC2DB"/>
          </w:pPr>
          <w:r w:rsidRPr="00FE4FE6">
            <w:rPr>
              <w:rStyle w:val="PlaceholderText"/>
            </w:rPr>
            <w:t>Choose an item.</w:t>
          </w:r>
        </w:p>
      </w:docPartBody>
    </w:docPart>
    <w:docPart>
      <w:docPartPr>
        <w:name w:val="B6F224C5A62B4EC5940B00002F642BBC"/>
        <w:category>
          <w:name w:val="General"/>
          <w:gallery w:val="placeholder"/>
        </w:category>
        <w:types>
          <w:type w:val="bbPlcHdr"/>
        </w:types>
        <w:behaviors>
          <w:behavior w:val="content"/>
        </w:behaviors>
        <w:guid w:val="{51867DD5-00E3-42AC-82AB-DC13A0649109}"/>
      </w:docPartPr>
      <w:docPartBody>
        <w:p w:rsidR="00184355" w:rsidRDefault="00184355" w:rsidP="00184355">
          <w:pPr>
            <w:pStyle w:val="B6F224C5A62B4EC5940B00002F642BBC"/>
          </w:pPr>
          <w:r w:rsidRPr="00FE4FE6">
            <w:rPr>
              <w:rStyle w:val="PlaceholderText"/>
            </w:rPr>
            <w:t>Choose an item.</w:t>
          </w:r>
        </w:p>
      </w:docPartBody>
    </w:docPart>
    <w:docPart>
      <w:docPartPr>
        <w:name w:val="526846AEAB934F508EAF10BC3E153EF1"/>
        <w:category>
          <w:name w:val="General"/>
          <w:gallery w:val="placeholder"/>
        </w:category>
        <w:types>
          <w:type w:val="bbPlcHdr"/>
        </w:types>
        <w:behaviors>
          <w:behavior w:val="content"/>
        </w:behaviors>
        <w:guid w:val="{B176F81F-AC65-46D7-B94C-D42AC5218F2C}"/>
      </w:docPartPr>
      <w:docPartBody>
        <w:p w:rsidR="00184355" w:rsidRDefault="00184355" w:rsidP="00184355">
          <w:pPr>
            <w:pStyle w:val="526846AEAB934F508EAF10BC3E153EF1"/>
          </w:pPr>
          <w:r w:rsidRPr="00FE4FE6">
            <w:rPr>
              <w:rStyle w:val="PlaceholderText"/>
            </w:rPr>
            <w:t>Choose an item.</w:t>
          </w:r>
        </w:p>
      </w:docPartBody>
    </w:docPart>
    <w:docPart>
      <w:docPartPr>
        <w:name w:val="381EE64C587241A68DB82A7F06C28919"/>
        <w:category>
          <w:name w:val="General"/>
          <w:gallery w:val="placeholder"/>
        </w:category>
        <w:types>
          <w:type w:val="bbPlcHdr"/>
        </w:types>
        <w:behaviors>
          <w:behavior w:val="content"/>
        </w:behaviors>
        <w:guid w:val="{28103B31-57DB-4B9A-9B38-3A7EFDB60CDB}"/>
      </w:docPartPr>
      <w:docPartBody>
        <w:p w:rsidR="00184355" w:rsidRDefault="00184355" w:rsidP="00184355">
          <w:pPr>
            <w:pStyle w:val="381EE64C587241A68DB82A7F06C28919"/>
          </w:pPr>
          <w:r w:rsidRPr="00FE4FE6">
            <w:rPr>
              <w:rStyle w:val="PlaceholderText"/>
            </w:rPr>
            <w:t>Choose an item.</w:t>
          </w:r>
        </w:p>
      </w:docPartBody>
    </w:docPart>
    <w:docPart>
      <w:docPartPr>
        <w:name w:val="FE6D8875103B4B0EAD85A542FD24EB57"/>
        <w:category>
          <w:name w:val="General"/>
          <w:gallery w:val="placeholder"/>
        </w:category>
        <w:types>
          <w:type w:val="bbPlcHdr"/>
        </w:types>
        <w:behaviors>
          <w:behavior w:val="content"/>
        </w:behaviors>
        <w:guid w:val="{091DC251-2613-4928-8A66-698AA803F901}"/>
      </w:docPartPr>
      <w:docPartBody>
        <w:p w:rsidR="00184355" w:rsidRDefault="00184355" w:rsidP="00184355">
          <w:pPr>
            <w:pStyle w:val="FE6D8875103B4B0EAD85A542FD24EB57"/>
          </w:pPr>
          <w:r w:rsidRPr="00FE4FE6">
            <w:rPr>
              <w:rStyle w:val="PlaceholderText"/>
            </w:rPr>
            <w:t>Choose an item.</w:t>
          </w:r>
        </w:p>
      </w:docPartBody>
    </w:docPart>
    <w:docPart>
      <w:docPartPr>
        <w:name w:val="8F108452EB3849BC86BF79D7FB0FC465"/>
        <w:category>
          <w:name w:val="General"/>
          <w:gallery w:val="placeholder"/>
        </w:category>
        <w:types>
          <w:type w:val="bbPlcHdr"/>
        </w:types>
        <w:behaviors>
          <w:behavior w:val="content"/>
        </w:behaviors>
        <w:guid w:val="{DDF03B18-C7A1-4A5D-904F-E8E8A1DC0F7F}"/>
      </w:docPartPr>
      <w:docPartBody>
        <w:p w:rsidR="00184355" w:rsidRDefault="00184355" w:rsidP="00184355">
          <w:pPr>
            <w:pStyle w:val="8F108452EB3849BC86BF79D7FB0FC465"/>
          </w:pPr>
          <w:r w:rsidRPr="00FE4FE6">
            <w:rPr>
              <w:rStyle w:val="PlaceholderText"/>
            </w:rPr>
            <w:t>Choose an item.</w:t>
          </w:r>
        </w:p>
      </w:docPartBody>
    </w:docPart>
    <w:docPart>
      <w:docPartPr>
        <w:name w:val="CA8EFB992CAF48BB8AD15480E1B0A433"/>
        <w:category>
          <w:name w:val="General"/>
          <w:gallery w:val="placeholder"/>
        </w:category>
        <w:types>
          <w:type w:val="bbPlcHdr"/>
        </w:types>
        <w:behaviors>
          <w:behavior w:val="content"/>
        </w:behaviors>
        <w:guid w:val="{CAFAE5E6-3F7D-4CE6-AF29-D7825B38FC7D}"/>
      </w:docPartPr>
      <w:docPartBody>
        <w:p w:rsidR="00184355" w:rsidRDefault="00184355" w:rsidP="00184355">
          <w:pPr>
            <w:pStyle w:val="CA8EFB992CAF48BB8AD15480E1B0A433"/>
          </w:pPr>
          <w:r w:rsidRPr="00FE4FE6">
            <w:rPr>
              <w:rStyle w:val="PlaceholderText"/>
            </w:rPr>
            <w:t>Choose an item.</w:t>
          </w:r>
        </w:p>
      </w:docPartBody>
    </w:docPart>
    <w:docPart>
      <w:docPartPr>
        <w:name w:val="D4F13103F7BF44F999C4C224FE3359D8"/>
        <w:category>
          <w:name w:val="General"/>
          <w:gallery w:val="placeholder"/>
        </w:category>
        <w:types>
          <w:type w:val="bbPlcHdr"/>
        </w:types>
        <w:behaviors>
          <w:behavior w:val="content"/>
        </w:behaviors>
        <w:guid w:val="{E80A2DA1-E3ED-43B4-942D-F638C8F09C6D}"/>
      </w:docPartPr>
      <w:docPartBody>
        <w:p w:rsidR="00184355" w:rsidRDefault="00184355" w:rsidP="00184355">
          <w:pPr>
            <w:pStyle w:val="D4F13103F7BF44F999C4C224FE3359D8"/>
          </w:pPr>
          <w:r w:rsidRPr="00FE4FE6">
            <w:rPr>
              <w:rStyle w:val="PlaceholderText"/>
            </w:rPr>
            <w:t>Choose an item.</w:t>
          </w:r>
        </w:p>
      </w:docPartBody>
    </w:docPart>
    <w:docPart>
      <w:docPartPr>
        <w:name w:val="6231C30356C54D90BB3CA44900A5A4F9"/>
        <w:category>
          <w:name w:val="General"/>
          <w:gallery w:val="placeholder"/>
        </w:category>
        <w:types>
          <w:type w:val="bbPlcHdr"/>
        </w:types>
        <w:behaviors>
          <w:behavior w:val="content"/>
        </w:behaviors>
        <w:guid w:val="{0A7C2101-38E9-4977-B448-38D7F3A99720}"/>
      </w:docPartPr>
      <w:docPartBody>
        <w:p w:rsidR="00184355" w:rsidRDefault="00184355" w:rsidP="00184355">
          <w:pPr>
            <w:pStyle w:val="6231C30356C54D90BB3CA44900A5A4F9"/>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altName w:val="Calibri"/>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086D0E"/>
    <w:rsid w:val="000C5DCD"/>
    <w:rsid w:val="000C631E"/>
    <w:rsid w:val="001030CE"/>
    <w:rsid w:val="0013603F"/>
    <w:rsid w:val="00184355"/>
    <w:rsid w:val="00254EE9"/>
    <w:rsid w:val="00287697"/>
    <w:rsid w:val="002E5D8C"/>
    <w:rsid w:val="003406DD"/>
    <w:rsid w:val="003C6E23"/>
    <w:rsid w:val="0047519C"/>
    <w:rsid w:val="004A4EF2"/>
    <w:rsid w:val="0059691E"/>
    <w:rsid w:val="005A37C6"/>
    <w:rsid w:val="00654095"/>
    <w:rsid w:val="00681C26"/>
    <w:rsid w:val="006A133F"/>
    <w:rsid w:val="006F7B02"/>
    <w:rsid w:val="00742EDF"/>
    <w:rsid w:val="0075479F"/>
    <w:rsid w:val="00A11993"/>
    <w:rsid w:val="00A32830"/>
    <w:rsid w:val="00A8658C"/>
    <w:rsid w:val="00B14C74"/>
    <w:rsid w:val="00CC43E2"/>
    <w:rsid w:val="00E8448A"/>
    <w:rsid w:val="00F5549C"/>
    <w:rsid w:val="00FA21F0"/>
    <w:rsid w:val="00FA57A2"/>
    <w:rsid w:val="00FC31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184355"/>
    <w:rPr>
      <w:rFonts w:asciiTheme="minorHAnsi" w:hAnsiTheme="minorHAnsi"/>
      <w:color w:val="808080"/>
    </w:rPr>
  </w:style>
  <w:style w:type="paragraph" w:customStyle="1" w:styleId="4D4C132C47254BB5ADDEF857A15B0D6C">
    <w:name w:val="4D4C132C47254BB5ADDEF857A15B0D6C"/>
    <w:rsid w:val="00184355"/>
    <w:pPr>
      <w:spacing w:after="160" w:line="278" w:lineRule="auto"/>
    </w:pPr>
    <w:rPr>
      <w:kern w:val="2"/>
      <w:sz w:val="24"/>
      <w:szCs w:val="24"/>
      <w14:ligatures w14:val="standardContextual"/>
    </w:rPr>
  </w:style>
  <w:style w:type="paragraph" w:customStyle="1" w:styleId="5560B31A50934C1283DB7D80BC0835B8">
    <w:name w:val="5560B31A50934C1283DB7D80BC0835B8"/>
    <w:rsid w:val="00184355"/>
    <w:pPr>
      <w:spacing w:after="160" w:line="278" w:lineRule="auto"/>
    </w:pPr>
    <w:rPr>
      <w:kern w:val="2"/>
      <w:sz w:val="24"/>
      <w:szCs w:val="24"/>
      <w14:ligatures w14:val="standardContextual"/>
    </w:rPr>
  </w:style>
  <w:style w:type="paragraph" w:customStyle="1" w:styleId="87D203BE10504F22A66E9B274FC336E7">
    <w:name w:val="87D203BE10504F22A66E9B274FC336E7"/>
    <w:rsid w:val="00184355"/>
    <w:pPr>
      <w:spacing w:after="160" w:line="278" w:lineRule="auto"/>
    </w:pPr>
    <w:rPr>
      <w:kern w:val="2"/>
      <w:sz w:val="24"/>
      <w:szCs w:val="24"/>
      <w14:ligatures w14:val="standardContextual"/>
    </w:rPr>
  </w:style>
  <w:style w:type="paragraph" w:customStyle="1" w:styleId="B87DF5D7C9804F54BA3BC1E4AFF1B529">
    <w:name w:val="B87DF5D7C9804F54BA3BC1E4AFF1B529"/>
    <w:rsid w:val="00184355"/>
    <w:pPr>
      <w:spacing w:after="160" w:line="278" w:lineRule="auto"/>
    </w:pPr>
    <w:rPr>
      <w:kern w:val="2"/>
      <w:sz w:val="24"/>
      <w:szCs w:val="24"/>
      <w14:ligatures w14:val="standardContextual"/>
    </w:rPr>
  </w:style>
  <w:style w:type="paragraph" w:customStyle="1" w:styleId="EEC060BD861C4FF78ED06B70323E3AAF">
    <w:name w:val="EEC060BD861C4FF78ED06B70323E3AAF"/>
    <w:rsid w:val="00184355"/>
    <w:pPr>
      <w:spacing w:after="160" w:line="278" w:lineRule="auto"/>
    </w:pPr>
    <w:rPr>
      <w:kern w:val="2"/>
      <w:sz w:val="24"/>
      <w:szCs w:val="24"/>
      <w14:ligatures w14:val="standardContextual"/>
    </w:rPr>
  </w:style>
  <w:style w:type="paragraph" w:customStyle="1" w:styleId="A59724ACD54B4BCBAF13F93AD216D650">
    <w:name w:val="A59724ACD54B4BCBAF13F93AD216D650"/>
    <w:rsid w:val="00184355"/>
    <w:pPr>
      <w:spacing w:after="160" w:line="278" w:lineRule="auto"/>
    </w:pPr>
    <w:rPr>
      <w:kern w:val="2"/>
      <w:sz w:val="24"/>
      <w:szCs w:val="24"/>
      <w14:ligatures w14:val="standardContextual"/>
    </w:rPr>
  </w:style>
  <w:style w:type="paragraph" w:customStyle="1" w:styleId="2397CBF8C9254AFFAE5027968D3BD8AF">
    <w:name w:val="2397CBF8C9254AFFAE5027968D3BD8AF"/>
    <w:rsid w:val="00184355"/>
    <w:pPr>
      <w:spacing w:after="160" w:line="278" w:lineRule="auto"/>
    </w:pPr>
    <w:rPr>
      <w:kern w:val="2"/>
      <w:sz w:val="24"/>
      <w:szCs w:val="24"/>
      <w14:ligatures w14:val="standardContextual"/>
    </w:rPr>
  </w:style>
  <w:style w:type="paragraph" w:customStyle="1" w:styleId="5B34689471044C8E93EE0ACFF724E136">
    <w:name w:val="5B34689471044C8E93EE0ACFF724E136"/>
    <w:rsid w:val="00184355"/>
    <w:pPr>
      <w:spacing w:after="160" w:line="278" w:lineRule="auto"/>
    </w:pPr>
    <w:rPr>
      <w:kern w:val="2"/>
      <w:sz w:val="24"/>
      <w:szCs w:val="24"/>
      <w14:ligatures w14:val="standardContextual"/>
    </w:rPr>
  </w:style>
  <w:style w:type="paragraph" w:customStyle="1" w:styleId="C2CACB3FB7304A2CBA56DF0865219386">
    <w:name w:val="C2CACB3FB7304A2CBA56DF0865219386"/>
    <w:rsid w:val="00184355"/>
    <w:pPr>
      <w:spacing w:after="160" w:line="278" w:lineRule="auto"/>
    </w:pPr>
    <w:rPr>
      <w:kern w:val="2"/>
      <w:sz w:val="24"/>
      <w:szCs w:val="24"/>
      <w14:ligatures w14:val="standardContextual"/>
    </w:rPr>
  </w:style>
  <w:style w:type="paragraph" w:customStyle="1" w:styleId="7C9E369592084B78AD683649D2A2BC88">
    <w:name w:val="7C9E369592084B78AD683649D2A2BC88"/>
    <w:rsid w:val="00184355"/>
    <w:pPr>
      <w:spacing w:after="160" w:line="278" w:lineRule="auto"/>
    </w:pPr>
    <w:rPr>
      <w:kern w:val="2"/>
      <w:sz w:val="24"/>
      <w:szCs w:val="24"/>
      <w14:ligatures w14:val="standardContextual"/>
    </w:rPr>
  </w:style>
  <w:style w:type="paragraph" w:customStyle="1" w:styleId="D5217347ED5C437990C8FDBE8E981F14">
    <w:name w:val="D5217347ED5C437990C8FDBE8E981F14"/>
    <w:rsid w:val="00184355"/>
    <w:pPr>
      <w:spacing w:after="160" w:line="278" w:lineRule="auto"/>
    </w:pPr>
    <w:rPr>
      <w:kern w:val="2"/>
      <w:sz w:val="24"/>
      <w:szCs w:val="24"/>
      <w14:ligatures w14:val="standardContextual"/>
    </w:rPr>
  </w:style>
  <w:style w:type="paragraph" w:customStyle="1" w:styleId="9B02BFC48901448388135F97AF7CC2DB">
    <w:name w:val="9B02BFC48901448388135F97AF7CC2DB"/>
    <w:rsid w:val="00184355"/>
    <w:pPr>
      <w:spacing w:after="160" w:line="278" w:lineRule="auto"/>
    </w:pPr>
    <w:rPr>
      <w:kern w:val="2"/>
      <w:sz w:val="24"/>
      <w:szCs w:val="24"/>
      <w14:ligatures w14:val="standardContextual"/>
    </w:rPr>
  </w:style>
  <w:style w:type="paragraph" w:customStyle="1" w:styleId="B6F224C5A62B4EC5940B00002F642BBC">
    <w:name w:val="B6F224C5A62B4EC5940B00002F642BBC"/>
    <w:rsid w:val="00184355"/>
    <w:pPr>
      <w:spacing w:after="160" w:line="278" w:lineRule="auto"/>
    </w:pPr>
    <w:rPr>
      <w:kern w:val="2"/>
      <w:sz w:val="24"/>
      <w:szCs w:val="24"/>
      <w14:ligatures w14:val="standardContextual"/>
    </w:rPr>
  </w:style>
  <w:style w:type="paragraph" w:customStyle="1" w:styleId="526846AEAB934F508EAF10BC3E153EF1">
    <w:name w:val="526846AEAB934F508EAF10BC3E153EF1"/>
    <w:rsid w:val="00184355"/>
    <w:pPr>
      <w:spacing w:after="160" w:line="278" w:lineRule="auto"/>
    </w:pPr>
    <w:rPr>
      <w:kern w:val="2"/>
      <w:sz w:val="24"/>
      <w:szCs w:val="24"/>
      <w14:ligatures w14:val="standardContextual"/>
    </w:rPr>
  </w:style>
  <w:style w:type="paragraph" w:customStyle="1" w:styleId="381EE64C587241A68DB82A7F06C28919">
    <w:name w:val="381EE64C587241A68DB82A7F06C28919"/>
    <w:rsid w:val="00184355"/>
    <w:pPr>
      <w:spacing w:after="160" w:line="278" w:lineRule="auto"/>
    </w:pPr>
    <w:rPr>
      <w:kern w:val="2"/>
      <w:sz w:val="24"/>
      <w:szCs w:val="24"/>
      <w14:ligatures w14:val="standardContextual"/>
    </w:rPr>
  </w:style>
  <w:style w:type="paragraph" w:customStyle="1" w:styleId="FE6D8875103B4B0EAD85A542FD24EB57">
    <w:name w:val="FE6D8875103B4B0EAD85A542FD24EB57"/>
    <w:rsid w:val="00184355"/>
    <w:pPr>
      <w:spacing w:after="160" w:line="278" w:lineRule="auto"/>
    </w:pPr>
    <w:rPr>
      <w:kern w:val="2"/>
      <w:sz w:val="24"/>
      <w:szCs w:val="24"/>
      <w14:ligatures w14:val="standardContextual"/>
    </w:rPr>
  </w:style>
  <w:style w:type="paragraph" w:customStyle="1" w:styleId="8F108452EB3849BC86BF79D7FB0FC465">
    <w:name w:val="8F108452EB3849BC86BF79D7FB0FC465"/>
    <w:rsid w:val="00184355"/>
    <w:pPr>
      <w:spacing w:after="160" w:line="278" w:lineRule="auto"/>
    </w:pPr>
    <w:rPr>
      <w:kern w:val="2"/>
      <w:sz w:val="24"/>
      <w:szCs w:val="24"/>
      <w14:ligatures w14:val="standardContextual"/>
    </w:rPr>
  </w:style>
  <w:style w:type="paragraph" w:customStyle="1" w:styleId="CA8EFB992CAF48BB8AD15480E1B0A433">
    <w:name w:val="CA8EFB992CAF48BB8AD15480E1B0A433"/>
    <w:rsid w:val="00184355"/>
    <w:pPr>
      <w:spacing w:after="160" w:line="278" w:lineRule="auto"/>
    </w:pPr>
    <w:rPr>
      <w:kern w:val="2"/>
      <w:sz w:val="24"/>
      <w:szCs w:val="24"/>
      <w14:ligatures w14:val="standardContextual"/>
    </w:rPr>
  </w:style>
  <w:style w:type="paragraph" w:customStyle="1" w:styleId="D4F13103F7BF44F999C4C224FE3359D8">
    <w:name w:val="D4F13103F7BF44F999C4C224FE3359D8"/>
    <w:rsid w:val="00184355"/>
    <w:pPr>
      <w:spacing w:after="160" w:line="278" w:lineRule="auto"/>
    </w:pPr>
    <w:rPr>
      <w:kern w:val="2"/>
      <w:sz w:val="24"/>
      <w:szCs w:val="24"/>
      <w14:ligatures w14:val="standardContextual"/>
    </w:rPr>
  </w:style>
  <w:style w:type="paragraph" w:customStyle="1" w:styleId="6231C30356C54D90BB3CA44900A5A4F9">
    <w:name w:val="6231C30356C54D90BB3CA44900A5A4F9"/>
    <w:rsid w:val="0018435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E42C6D1A842F43B37B7AD7C2D744D5" ma:contentTypeVersion="18" ma:contentTypeDescription="Create a new document." ma:contentTypeScope="" ma:versionID="953761f42f082cbc6419b67cf3e89dde">
  <xsd:schema xmlns:xsd="http://www.w3.org/2001/XMLSchema" xmlns:xs="http://www.w3.org/2001/XMLSchema" xmlns:p="http://schemas.microsoft.com/office/2006/metadata/properties" xmlns:ns3="bdef7544-659f-4a54-b550-0a7cec10f266" xmlns:ns4="239b139a-9490-4ccf-931e-9e3b598ffe83" targetNamespace="http://schemas.microsoft.com/office/2006/metadata/properties" ma:root="true" ma:fieldsID="823faf79f7dea119513d15886a882cf6" ns3:_="" ns4:_="">
    <xsd:import namespace="bdef7544-659f-4a54-b550-0a7cec10f266"/>
    <xsd:import namespace="239b139a-9490-4ccf-931e-9e3b598ffe8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ObjectDetectorVersions" minOccurs="0"/>
                <xsd:element ref="ns4:MediaServiceLocation"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f7544-659f-4a54-b550-0a7cec10f2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b139a-9490-4ccf-931e-9e3b598ffe8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39b139a-9490-4ccf-931e-9e3b598ffe8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07667-122D-4E70-BB73-948244451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f7544-659f-4a54-b550-0a7cec10f266"/>
    <ds:schemaRef ds:uri="239b139a-9490-4ccf-931e-9e3b598ff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3EF2B9-EDD1-4C56-8390-54091CF9455B}">
  <ds:schemaRefs>
    <ds:schemaRef ds:uri="http://schemas.microsoft.com/sharepoint/v3/contenttype/forms"/>
  </ds:schemaRefs>
</ds:datastoreItem>
</file>

<file path=customXml/itemProps3.xml><?xml version="1.0" encoding="utf-8"?>
<ds:datastoreItem xmlns:ds="http://schemas.openxmlformats.org/officeDocument/2006/customXml" ds:itemID="{C16721D8-45A7-4F7A-9E98-90FDB43E9A03}">
  <ds:schemaRefs>
    <ds:schemaRef ds:uri="http://schemas.microsoft.com/office/2006/metadata/properties"/>
    <ds:schemaRef ds:uri="http://schemas.microsoft.com/office/infopath/2007/PartnerControls"/>
    <ds:schemaRef ds:uri="239b139a-9490-4ccf-931e-9e3b598ffe83"/>
  </ds:schemaRefs>
</ds:datastoreItem>
</file>

<file path=customXml/itemProps4.xml><?xml version="1.0" encoding="utf-8"?>
<ds:datastoreItem xmlns:ds="http://schemas.openxmlformats.org/officeDocument/2006/customXml" ds:itemID="{E62FD00D-8A6C-4953-AA45-C93800675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1</TotalTime>
  <Pages>6</Pages>
  <Words>1973</Words>
  <Characters>11250</Characters>
  <Application>Microsoft Office Word</Application>
  <DocSecurity>8</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Performance Officer</dc:title>
  <dc:creator>Renate Tuano</dc:creator>
  <cp:lastModifiedBy>Justine Clark</cp:lastModifiedBy>
  <cp:revision>2</cp:revision>
  <dcterms:created xsi:type="dcterms:W3CDTF">2026-07-13T23:30:00Z</dcterms:created>
  <dcterms:modified xsi:type="dcterms:W3CDTF">2026-07-13T23:30:00Z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0x01010026E42C6D1A842F43B37B7AD7C2D744D5</vt:lpwstr>
  </property>
</Properties>
</file>